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D27" w:rsidRDefault="00ED5325" w:rsidP="006838BB">
      <w:pPr>
        <w:rPr>
          <w:rFonts w:hint="eastAsia"/>
        </w:rPr>
      </w:pPr>
      <w:bookmarkStart w:id="0" w:name="_GoBack"/>
      <w:bookmarkEnd w:id="0"/>
      <w:r>
        <w:rPr>
          <w:rFonts w:hint="eastAsia"/>
        </w:rPr>
        <w:t xml:space="preserve">　　　</w:t>
      </w:r>
      <w:r w:rsidR="00C77BFE">
        <w:rPr>
          <w:rFonts w:hint="eastAsia"/>
        </w:rPr>
        <w:t>特別職の報酬</w:t>
      </w:r>
      <w:r w:rsidR="008D4E94">
        <w:rPr>
          <w:rFonts w:hint="eastAsia"/>
        </w:rPr>
        <w:t>の在り方</w:t>
      </w:r>
      <w:r w:rsidR="00C77BFE">
        <w:rPr>
          <w:rFonts w:hint="eastAsia"/>
        </w:rPr>
        <w:t>について</w:t>
      </w:r>
    </w:p>
    <w:p w:rsidR="00AA00ED" w:rsidRDefault="00AA00ED" w:rsidP="006838BB">
      <w:pPr>
        <w:rPr>
          <w:rFonts w:hint="eastAsia"/>
        </w:rPr>
      </w:pPr>
    </w:p>
    <w:p w:rsidR="00AA00ED" w:rsidRDefault="00AA00ED" w:rsidP="006838BB">
      <w:pPr>
        <w:rPr>
          <w:rFonts w:hint="eastAsia"/>
        </w:rPr>
      </w:pPr>
    </w:p>
    <w:p w:rsidR="00AA00ED" w:rsidRDefault="00AA00ED" w:rsidP="006838BB">
      <w:pPr>
        <w:rPr>
          <w:rFonts w:hint="eastAsia"/>
        </w:rPr>
      </w:pPr>
    </w:p>
    <w:p w:rsidR="00AA00ED" w:rsidRDefault="00AA00ED" w:rsidP="006838BB">
      <w:pPr>
        <w:rPr>
          <w:rFonts w:hint="eastAsia"/>
        </w:rPr>
      </w:pPr>
    </w:p>
    <w:p w:rsidR="00AA00ED" w:rsidRDefault="00AA00ED" w:rsidP="006838BB">
      <w:pPr>
        <w:rPr>
          <w:rFonts w:hint="eastAsia"/>
        </w:rPr>
      </w:pPr>
    </w:p>
    <w:p w:rsidR="00AA00ED" w:rsidRDefault="00AA00ED" w:rsidP="006838BB">
      <w:pPr>
        <w:rPr>
          <w:rFonts w:hint="eastAsia"/>
        </w:rPr>
      </w:pPr>
    </w:p>
    <w:p w:rsidR="00AA00ED" w:rsidRDefault="00AA00ED" w:rsidP="006838BB">
      <w:pPr>
        <w:rPr>
          <w:rFonts w:hint="eastAsia"/>
        </w:rPr>
      </w:pPr>
    </w:p>
    <w:p w:rsidR="00AA00ED" w:rsidRDefault="00AA00ED" w:rsidP="006838BB">
      <w:pPr>
        <w:rPr>
          <w:rFonts w:hint="eastAsia"/>
        </w:rPr>
      </w:pPr>
    </w:p>
    <w:p w:rsidR="00AA00ED" w:rsidRDefault="00AA00ED" w:rsidP="006838BB">
      <w:pPr>
        <w:rPr>
          <w:rFonts w:hint="eastAsia"/>
        </w:rPr>
      </w:pPr>
    </w:p>
    <w:p w:rsidR="00AA00ED" w:rsidRDefault="00AA00ED" w:rsidP="006838BB">
      <w:pPr>
        <w:rPr>
          <w:rFonts w:hint="eastAsia"/>
        </w:rPr>
      </w:pPr>
    </w:p>
    <w:p w:rsidR="00AA00ED" w:rsidRDefault="00AA00ED" w:rsidP="006838BB">
      <w:pPr>
        <w:rPr>
          <w:rFonts w:hint="eastAsia"/>
        </w:rPr>
      </w:pPr>
    </w:p>
    <w:p w:rsidR="00AA00ED" w:rsidRDefault="00AA00ED" w:rsidP="006838BB">
      <w:pPr>
        <w:rPr>
          <w:rFonts w:hint="eastAsia"/>
        </w:rPr>
      </w:pPr>
    </w:p>
    <w:p w:rsidR="00AA00ED" w:rsidRDefault="00AA00ED" w:rsidP="006838BB">
      <w:pPr>
        <w:rPr>
          <w:rFonts w:hint="eastAsia"/>
        </w:rPr>
      </w:pPr>
    </w:p>
    <w:p w:rsidR="00AA00ED" w:rsidRDefault="00AA00ED" w:rsidP="006838BB">
      <w:pPr>
        <w:rPr>
          <w:rFonts w:hint="eastAsia"/>
        </w:rPr>
      </w:pPr>
    </w:p>
    <w:p w:rsidR="00AA00ED" w:rsidRDefault="00AA00ED" w:rsidP="006838BB">
      <w:pPr>
        <w:rPr>
          <w:rFonts w:hint="eastAsia"/>
        </w:rPr>
      </w:pPr>
    </w:p>
    <w:p w:rsidR="00AA00ED" w:rsidRDefault="00AA00ED" w:rsidP="006838BB">
      <w:pPr>
        <w:rPr>
          <w:rFonts w:hint="eastAsia"/>
        </w:rPr>
      </w:pPr>
    </w:p>
    <w:p w:rsidR="00AA00ED" w:rsidRDefault="00AA00ED" w:rsidP="006838BB">
      <w:pPr>
        <w:rPr>
          <w:rFonts w:hint="eastAsia"/>
        </w:rPr>
      </w:pPr>
    </w:p>
    <w:p w:rsidR="00AA00ED" w:rsidRDefault="00AA00ED" w:rsidP="006838BB">
      <w:pPr>
        <w:rPr>
          <w:rFonts w:hint="eastAsia"/>
        </w:rPr>
      </w:pPr>
    </w:p>
    <w:p w:rsidR="00AA00ED" w:rsidRDefault="00AA00ED" w:rsidP="006838BB">
      <w:pPr>
        <w:rPr>
          <w:rFonts w:hint="eastAsia"/>
        </w:rPr>
      </w:pPr>
    </w:p>
    <w:p w:rsidR="00AA00ED" w:rsidRPr="00AA00ED" w:rsidRDefault="00AA00ED" w:rsidP="006838BB">
      <w:pPr>
        <w:rPr>
          <w:rFonts w:hint="eastAsia"/>
        </w:rPr>
      </w:pPr>
    </w:p>
    <w:sectPr w:rsidR="00AA00ED" w:rsidRPr="00AA00ED">
      <w:headerReference w:type="default" r:id="rId7"/>
      <w:footerReference w:type="default" r:id="rId8"/>
      <w:pgSz w:w="16839" w:h="11907" w:orient="landscape" w:code="9"/>
      <w:pgMar w:top="1134" w:right="1134" w:bottom="1134" w:left="1134" w:header="794" w:footer="737" w:gutter="0"/>
      <w:cols w:space="720"/>
      <w:textDirection w:val="tbRl"/>
      <w:docGrid w:type="snapToChars" w:linePitch="728" w:charSpace="556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761" w:rsidRDefault="001E3761">
      <w:r>
        <w:separator/>
      </w:r>
    </w:p>
  </w:endnote>
  <w:endnote w:type="continuationSeparator" w:id="0">
    <w:p w:rsidR="001E3761" w:rsidRDefault="001E3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325" w:rsidRDefault="00ED5325">
    <w:pPr>
      <w:pStyle w:val="a4"/>
    </w:pPr>
    <w:r>
      <w:rPr>
        <w:rFonts w:hint="eastAsia"/>
      </w:rPr>
      <w:t>２０字×２０行（４００字）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761" w:rsidRDefault="001E3761">
      <w:r>
        <w:separator/>
      </w:r>
    </w:p>
  </w:footnote>
  <w:footnote w:type="continuationSeparator" w:id="0">
    <w:p w:rsidR="001E3761" w:rsidRDefault="001E37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D27" w:rsidRDefault="00864DA9">
    <w:pPr>
      <w:pStyle w:val="a3"/>
      <w:rPr>
        <w:rFonts w:hint="eastAsia"/>
        <w:color w:val="333399"/>
        <w:spacing w:val="20"/>
        <w:w w:val="80"/>
        <w:u w:val="dotted"/>
      </w:rPr>
    </w:pPr>
    <w:r>
      <w:rPr>
        <w:color w:val="333399"/>
        <w:spacing w:val="20"/>
        <w:w w:val="80"/>
        <w:sz w:val="20"/>
        <w:u w:val="dotted"/>
        <w:lang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215900</wp:posOffset>
              </wp:positionV>
              <wp:extent cx="9252585" cy="6120765"/>
              <wp:effectExtent l="0" t="0" r="0" b="0"/>
              <wp:wrapNone/>
              <wp:docPr id="422" name="Rectangle 4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252585" cy="6120765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333399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F27F66" id="Rectangle 423" o:spid="_x0000_s1026" style="position:absolute;left:0;text-align:left;margin-left:0;margin-top:17pt;width:728.55pt;height:481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" filled="f" strokecolor="#339" strokeweight="1pt"/>
          </w:pict>
        </mc:Fallback>
      </mc:AlternateContent>
    </w:r>
    <w:r>
      <w:rPr>
        <w:color w:val="333399"/>
        <w:spacing w:val="20"/>
        <w:w w:val="80"/>
        <w:sz w:val="20"/>
        <w:u w:val="dotted"/>
        <w:lang w:bidi="ar-SA"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78105</wp:posOffset>
              </wp:positionH>
              <wp:positionV relativeFrom="paragraph">
                <wp:posOffset>215900</wp:posOffset>
              </wp:positionV>
              <wp:extent cx="9096375" cy="6121400"/>
              <wp:effectExtent l="0" t="0" r="0" b="0"/>
              <wp:wrapNone/>
              <wp:docPr id="1" name="Group 4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096375" cy="6121400"/>
                        <a:chOff x="1824" y="1594"/>
                        <a:chExt cx="13191" cy="8506"/>
                      </a:xfrm>
                    </wpg:grpSpPr>
                    <wpg:grpSp>
                      <wpg:cNvPr id="2" name="Group 22"/>
                      <wpg:cNvGrpSpPr>
                        <a:grpSpLocks/>
                      </wpg:cNvGrpSpPr>
                      <wpg:grpSpPr bwMode="auto">
                        <a:xfrm>
                          <a:off x="14589" y="1595"/>
                          <a:ext cx="426" cy="8505"/>
                          <a:chOff x="14589" y="1595"/>
                          <a:chExt cx="426" cy="8505"/>
                        </a:xfrm>
                      </wpg:grpSpPr>
                      <wps:wsp>
                        <wps:cNvPr id="3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14589" y="159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4589" y="202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4589" y="244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4589" y="287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4589" y="329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4589" y="372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4589" y="414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4589" y="457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4589" y="499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4589" y="542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4589" y="584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4589" y="627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4589" y="669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4589" y="712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4589" y="754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4589" y="797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4589" y="839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4589" y="882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4589" y="924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4589" y="967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3" name="Group 23"/>
                      <wpg:cNvGrpSpPr>
                        <a:grpSpLocks/>
                      </wpg:cNvGrpSpPr>
                      <wpg:grpSpPr bwMode="auto">
                        <a:xfrm>
                          <a:off x="13917" y="1594"/>
                          <a:ext cx="426" cy="8505"/>
                          <a:chOff x="14589" y="1595"/>
                          <a:chExt cx="426" cy="8505"/>
                        </a:xfrm>
                      </wpg:grpSpPr>
                      <wps:wsp>
                        <wps:cNvPr id="24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4589" y="159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4589" y="202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4589" y="244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4589" y="287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4589" y="329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4589" y="372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4589" y="414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4589" y="457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4589" y="499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4589" y="542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4589" y="584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4589" y="627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4589" y="669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4589" y="712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4589" y="754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4589" y="797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4589" y="839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4589" y="882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14589" y="924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4589" y="967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4" name="Group 44"/>
                      <wpg:cNvGrpSpPr>
                        <a:grpSpLocks/>
                      </wpg:cNvGrpSpPr>
                      <wpg:grpSpPr bwMode="auto">
                        <a:xfrm>
                          <a:off x="13245" y="1594"/>
                          <a:ext cx="426" cy="8505"/>
                          <a:chOff x="14589" y="1595"/>
                          <a:chExt cx="426" cy="8505"/>
                        </a:xfrm>
                      </wpg:grpSpPr>
                      <wps:wsp>
                        <wps:cNvPr id="45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14589" y="159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4589" y="202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4589" y="244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14589" y="287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14589" y="329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14589" y="372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14589" y="414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14589" y="457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14589" y="499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4589" y="542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4589" y="584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14589" y="627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14589" y="669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14589" y="712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14589" y="754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14589" y="797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14589" y="839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14589" y="882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14589" y="924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4589" y="967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5" name="Group 65"/>
                      <wpg:cNvGrpSpPr>
                        <a:grpSpLocks/>
                      </wpg:cNvGrpSpPr>
                      <wpg:grpSpPr bwMode="auto">
                        <a:xfrm>
                          <a:off x="12573" y="1594"/>
                          <a:ext cx="426" cy="8505"/>
                          <a:chOff x="14589" y="1595"/>
                          <a:chExt cx="426" cy="8505"/>
                        </a:xfrm>
                      </wpg:grpSpPr>
                      <wps:wsp>
                        <wps:cNvPr id="66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14589" y="159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14589" y="202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14589" y="244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14589" y="287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14589" y="329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14589" y="372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4589" y="414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14589" y="457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4589" y="499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14589" y="542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14589" y="584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14589" y="627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14589" y="669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14589" y="712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14589" y="754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14589" y="797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14589" y="839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14589" y="882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14589" y="924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14589" y="967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6" name="Group 86"/>
                      <wpg:cNvGrpSpPr>
                        <a:grpSpLocks/>
                      </wpg:cNvGrpSpPr>
                      <wpg:grpSpPr bwMode="auto">
                        <a:xfrm>
                          <a:off x="11902" y="1594"/>
                          <a:ext cx="426" cy="8505"/>
                          <a:chOff x="14589" y="1595"/>
                          <a:chExt cx="426" cy="8505"/>
                        </a:xfrm>
                      </wpg:grpSpPr>
                      <wps:wsp>
                        <wps:cNvPr id="87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14589" y="159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14589" y="202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14589" y="244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14589" y="287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14589" y="329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14589" y="372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14589" y="414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14589" y="457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14589" y="499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14589" y="542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14589" y="584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14589" y="627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14589" y="669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14589" y="712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14589" y="754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14589" y="797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14589" y="839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14589" y="882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14589" y="924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14589" y="967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07" name="Group 107"/>
                      <wpg:cNvGrpSpPr>
                        <a:grpSpLocks/>
                      </wpg:cNvGrpSpPr>
                      <wpg:grpSpPr bwMode="auto">
                        <a:xfrm>
                          <a:off x="11230" y="1594"/>
                          <a:ext cx="426" cy="8505"/>
                          <a:chOff x="14589" y="1595"/>
                          <a:chExt cx="426" cy="8505"/>
                        </a:xfrm>
                      </wpg:grpSpPr>
                      <wps:wsp>
                        <wps:cNvPr id="108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14589" y="159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14589" y="202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14589" y="244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14589" y="287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14589" y="329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14589" y="372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14589" y="414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14589" y="457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14589" y="499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14589" y="542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14589" y="584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14589" y="627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14589" y="669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14589" y="712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14589" y="754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14589" y="797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14589" y="839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14589" y="882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14589" y="924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14589" y="967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28" name="Group 128"/>
                      <wpg:cNvGrpSpPr>
                        <a:grpSpLocks/>
                      </wpg:cNvGrpSpPr>
                      <wpg:grpSpPr bwMode="auto">
                        <a:xfrm>
                          <a:off x="10558" y="1594"/>
                          <a:ext cx="426" cy="8505"/>
                          <a:chOff x="14589" y="1595"/>
                          <a:chExt cx="426" cy="8505"/>
                        </a:xfrm>
                      </wpg:grpSpPr>
                      <wps:wsp>
                        <wps:cNvPr id="129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14589" y="159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14589" y="202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14589" y="244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14589" y="287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14589" y="329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14589" y="372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14589" y="414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14589" y="457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14589" y="499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14589" y="542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14589" y="584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14589" y="627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14589" y="669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Rectangle 142"/>
                        <wps:cNvSpPr>
                          <a:spLocks noChangeArrowheads="1"/>
                        </wps:cNvSpPr>
                        <wps:spPr bwMode="auto">
                          <a:xfrm>
                            <a:off x="14589" y="712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14589" y="754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14589" y="797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14589" y="839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14589" y="882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14589" y="924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14589" y="967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49" name="Group 149"/>
                      <wpg:cNvGrpSpPr>
                        <a:grpSpLocks/>
                      </wpg:cNvGrpSpPr>
                      <wpg:grpSpPr bwMode="auto">
                        <a:xfrm>
                          <a:off x="9886" y="1594"/>
                          <a:ext cx="426" cy="8505"/>
                          <a:chOff x="14589" y="1595"/>
                          <a:chExt cx="426" cy="8505"/>
                        </a:xfrm>
                      </wpg:grpSpPr>
                      <wps:wsp>
                        <wps:cNvPr id="150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14589" y="159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14589" y="202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14589" y="244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14589" y="287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14589" y="329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14589" y="372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14589" y="414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14589" y="457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Rectangle 158"/>
                        <wps:cNvSpPr>
                          <a:spLocks noChangeArrowheads="1"/>
                        </wps:cNvSpPr>
                        <wps:spPr bwMode="auto">
                          <a:xfrm>
                            <a:off x="14589" y="499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14589" y="542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Rectangle 160"/>
                        <wps:cNvSpPr>
                          <a:spLocks noChangeArrowheads="1"/>
                        </wps:cNvSpPr>
                        <wps:spPr bwMode="auto">
                          <a:xfrm>
                            <a:off x="14589" y="584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14589" y="627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14589" y="669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14589" y="712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Rectangle 164"/>
                        <wps:cNvSpPr>
                          <a:spLocks noChangeArrowheads="1"/>
                        </wps:cNvSpPr>
                        <wps:spPr bwMode="auto">
                          <a:xfrm>
                            <a:off x="14589" y="754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14589" y="797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Rectangle 166"/>
                        <wps:cNvSpPr>
                          <a:spLocks noChangeArrowheads="1"/>
                        </wps:cNvSpPr>
                        <wps:spPr bwMode="auto">
                          <a:xfrm>
                            <a:off x="14589" y="839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14589" y="882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14589" y="924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14589" y="967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70" name="Group 170"/>
                      <wpg:cNvGrpSpPr>
                        <a:grpSpLocks/>
                      </wpg:cNvGrpSpPr>
                      <wpg:grpSpPr bwMode="auto">
                        <a:xfrm>
                          <a:off x="9214" y="1594"/>
                          <a:ext cx="426" cy="8505"/>
                          <a:chOff x="14589" y="1595"/>
                          <a:chExt cx="426" cy="8505"/>
                        </a:xfrm>
                      </wpg:grpSpPr>
                      <wps:wsp>
                        <wps:cNvPr id="171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14589" y="159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Rectangle 172"/>
                        <wps:cNvSpPr>
                          <a:spLocks noChangeArrowheads="1"/>
                        </wps:cNvSpPr>
                        <wps:spPr bwMode="auto">
                          <a:xfrm>
                            <a:off x="14589" y="202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14589" y="244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Rectangle 174"/>
                        <wps:cNvSpPr>
                          <a:spLocks noChangeArrowheads="1"/>
                        </wps:cNvSpPr>
                        <wps:spPr bwMode="auto">
                          <a:xfrm>
                            <a:off x="14589" y="287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14589" y="329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14589" y="372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Rectangle 177"/>
                        <wps:cNvSpPr>
                          <a:spLocks noChangeArrowheads="1"/>
                        </wps:cNvSpPr>
                        <wps:spPr bwMode="auto">
                          <a:xfrm>
                            <a:off x="14589" y="414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Rectangle 178"/>
                        <wps:cNvSpPr>
                          <a:spLocks noChangeArrowheads="1"/>
                        </wps:cNvSpPr>
                        <wps:spPr bwMode="auto">
                          <a:xfrm>
                            <a:off x="14589" y="457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Rectangle 179"/>
                        <wps:cNvSpPr>
                          <a:spLocks noChangeArrowheads="1"/>
                        </wps:cNvSpPr>
                        <wps:spPr bwMode="auto">
                          <a:xfrm>
                            <a:off x="14589" y="499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Rectangle 180"/>
                        <wps:cNvSpPr>
                          <a:spLocks noChangeArrowheads="1"/>
                        </wps:cNvSpPr>
                        <wps:spPr bwMode="auto">
                          <a:xfrm>
                            <a:off x="14589" y="542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Rectangle 181"/>
                        <wps:cNvSpPr>
                          <a:spLocks noChangeArrowheads="1"/>
                        </wps:cNvSpPr>
                        <wps:spPr bwMode="auto">
                          <a:xfrm>
                            <a:off x="14589" y="584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Rectangle 182"/>
                        <wps:cNvSpPr>
                          <a:spLocks noChangeArrowheads="1"/>
                        </wps:cNvSpPr>
                        <wps:spPr bwMode="auto">
                          <a:xfrm>
                            <a:off x="14589" y="627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Rectangle 183"/>
                        <wps:cNvSpPr>
                          <a:spLocks noChangeArrowheads="1"/>
                        </wps:cNvSpPr>
                        <wps:spPr bwMode="auto">
                          <a:xfrm>
                            <a:off x="14589" y="669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Rectangle 184"/>
                        <wps:cNvSpPr>
                          <a:spLocks noChangeArrowheads="1"/>
                        </wps:cNvSpPr>
                        <wps:spPr bwMode="auto">
                          <a:xfrm>
                            <a:off x="14589" y="712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14589" y="754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14589" y="797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14589" y="839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Rectangle 188"/>
                        <wps:cNvSpPr>
                          <a:spLocks noChangeArrowheads="1"/>
                        </wps:cNvSpPr>
                        <wps:spPr bwMode="auto">
                          <a:xfrm>
                            <a:off x="14589" y="882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14589" y="924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Rectangle 190"/>
                        <wps:cNvSpPr>
                          <a:spLocks noChangeArrowheads="1"/>
                        </wps:cNvSpPr>
                        <wps:spPr bwMode="auto">
                          <a:xfrm>
                            <a:off x="14589" y="967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91" name="Group 191"/>
                      <wpg:cNvGrpSpPr>
                        <a:grpSpLocks/>
                      </wpg:cNvGrpSpPr>
                      <wpg:grpSpPr bwMode="auto">
                        <a:xfrm>
                          <a:off x="8542" y="1594"/>
                          <a:ext cx="426" cy="8505"/>
                          <a:chOff x="14589" y="1595"/>
                          <a:chExt cx="426" cy="8505"/>
                        </a:xfrm>
                      </wpg:grpSpPr>
                      <wps:wsp>
                        <wps:cNvPr id="192" name="Rectangle 192"/>
                        <wps:cNvSpPr>
                          <a:spLocks noChangeArrowheads="1"/>
                        </wps:cNvSpPr>
                        <wps:spPr bwMode="auto">
                          <a:xfrm>
                            <a:off x="14589" y="159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Rectangle 193"/>
                        <wps:cNvSpPr>
                          <a:spLocks noChangeArrowheads="1"/>
                        </wps:cNvSpPr>
                        <wps:spPr bwMode="auto">
                          <a:xfrm>
                            <a:off x="14589" y="202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Rectangle 194"/>
                        <wps:cNvSpPr>
                          <a:spLocks noChangeArrowheads="1"/>
                        </wps:cNvSpPr>
                        <wps:spPr bwMode="auto">
                          <a:xfrm>
                            <a:off x="14589" y="244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14589" y="287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Rectangle 196"/>
                        <wps:cNvSpPr>
                          <a:spLocks noChangeArrowheads="1"/>
                        </wps:cNvSpPr>
                        <wps:spPr bwMode="auto">
                          <a:xfrm>
                            <a:off x="14589" y="329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Rectangle 197"/>
                        <wps:cNvSpPr>
                          <a:spLocks noChangeArrowheads="1"/>
                        </wps:cNvSpPr>
                        <wps:spPr bwMode="auto">
                          <a:xfrm>
                            <a:off x="14589" y="372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Rectangle 198"/>
                        <wps:cNvSpPr>
                          <a:spLocks noChangeArrowheads="1"/>
                        </wps:cNvSpPr>
                        <wps:spPr bwMode="auto">
                          <a:xfrm>
                            <a:off x="14589" y="414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14589" y="457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Rectangle 200"/>
                        <wps:cNvSpPr>
                          <a:spLocks noChangeArrowheads="1"/>
                        </wps:cNvSpPr>
                        <wps:spPr bwMode="auto">
                          <a:xfrm>
                            <a:off x="14589" y="499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Rectangle 201"/>
                        <wps:cNvSpPr>
                          <a:spLocks noChangeArrowheads="1"/>
                        </wps:cNvSpPr>
                        <wps:spPr bwMode="auto">
                          <a:xfrm>
                            <a:off x="14589" y="542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Rectangle 202"/>
                        <wps:cNvSpPr>
                          <a:spLocks noChangeArrowheads="1"/>
                        </wps:cNvSpPr>
                        <wps:spPr bwMode="auto">
                          <a:xfrm>
                            <a:off x="14589" y="584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Rectangle 203"/>
                        <wps:cNvSpPr>
                          <a:spLocks noChangeArrowheads="1"/>
                        </wps:cNvSpPr>
                        <wps:spPr bwMode="auto">
                          <a:xfrm>
                            <a:off x="14589" y="627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Rectangle 204"/>
                        <wps:cNvSpPr>
                          <a:spLocks noChangeArrowheads="1"/>
                        </wps:cNvSpPr>
                        <wps:spPr bwMode="auto">
                          <a:xfrm>
                            <a:off x="14589" y="669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Rectangle 205"/>
                        <wps:cNvSpPr>
                          <a:spLocks noChangeArrowheads="1"/>
                        </wps:cNvSpPr>
                        <wps:spPr bwMode="auto">
                          <a:xfrm>
                            <a:off x="14589" y="712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14589" y="754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Rectangle 207"/>
                        <wps:cNvSpPr>
                          <a:spLocks noChangeArrowheads="1"/>
                        </wps:cNvSpPr>
                        <wps:spPr bwMode="auto">
                          <a:xfrm>
                            <a:off x="14589" y="797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Rectangle 208"/>
                        <wps:cNvSpPr>
                          <a:spLocks noChangeArrowheads="1"/>
                        </wps:cNvSpPr>
                        <wps:spPr bwMode="auto">
                          <a:xfrm>
                            <a:off x="14589" y="839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Rectangle 209"/>
                        <wps:cNvSpPr>
                          <a:spLocks noChangeArrowheads="1"/>
                        </wps:cNvSpPr>
                        <wps:spPr bwMode="auto">
                          <a:xfrm>
                            <a:off x="14589" y="882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Rectangle 210"/>
                        <wps:cNvSpPr>
                          <a:spLocks noChangeArrowheads="1"/>
                        </wps:cNvSpPr>
                        <wps:spPr bwMode="auto">
                          <a:xfrm>
                            <a:off x="14589" y="924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Rectangle 211"/>
                        <wps:cNvSpPr>
                          <a:spLocks noChangeArrowheads="1"/>
                        </wps:cNvSpPr>
                        <wps:spPr bwMode="auto">
                          <a:xfrm>
                            <a:off x="14589" y="967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12" name="Group 212"/>
                      <wpg:cNvGrpSpPr>
                        <a:grpSpLocks/>
                      </wpg:cNvGrpSpPr>
                      <wpg:grpSpPr bwMode="auto">
                        <a:xfrm>
                          <a:off x="7870" y="1594"/>
                          <a:ext cx="426" cy="8505"/>
                          <a:chOff x="14589" y="1595"/>
                          <a:chExt cx="426" cy="8505"/>
                        </a:xfrm>
                      </wpg:grpSpPr>
                      <wps:wsp>
                        <wps:cNvPr id="213" name="Rectangle 213"/>
                        <wps:cNvSpPr>
                          <a:spLocks noChangeArrowheads="1"/>
                        </wps:cNvSpPr>
                        <wps:spPr bwMode="auto">
                          <a:xfrm>
                            <a:off x="14589" y="159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Rectangle 214"/>
                        <wps:cNvSpPr>
                          <a:spLocks noChangeArrowheads="1"/>
                        </wps:cNvSpPr>
                        <wps:spPr bwMode="auto">
                          <a:xfrm>
                            <a:off x="14589" y="202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Rectangle 215"/>
                        <wps:cNvSpPr>
                          <a:spLocks noChangeArrowheads="1"/>
                        </wps:cNvSpPr>
                        <wps:spPr bwMode="auto">
                          <a:xfrm>
                            <a:off x="14589" y="244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Rectangle 216"/>
                        <wps:cNvSpPr>
                          <a:spLocks noChangeArrowheads="1"/>
                        </wps:cNvSpPr>
                        <wps:spPr bwMode="auto">
                          <a:xfrm>
                            <a:off x="14589" y="287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14589" y="329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Rectangle 218"/>
                        <wps:cNvSpPr>
                          <a:spLocks noChangeArrowheads="1"/>
                        </wps:cNvSpPr>
                        <wps:spPr bwMode="auto">
                          <a:xfrm>
                            <a:off x="14589" y="372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Rectangle 219"/>
                        <wps:cNvSpPr>
                          <a:spLocks noChangeArrowheads="1"/>
                        </wps:cNvSpPr>
                        <wps:spPr bwMode="auto">
                          <a:xfrm>
                            <a:off x="14589" y="414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Rectangle 220"/>
                        <wps:cNvSpPr>
                          <a:spLocks noChangeArrowheads="1"/>
                        </wps:cNvSpPr>
                        <wps:spPr bwMode="auto">
                          <a:xfrm>
                            <a:off x="14589" y="457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Rectangle 221"/>
                        <wps:cNvSpPr>
                          <a:spLocks noChangeArrowheads="1"/>
                        </wps:cNvSpPr>
                        <wps:spPr bwMode="auto">
                          <a:xfrm>
                            <a:off x="14589" y="499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Rectangle 222"/>
                        <wps:cNvSpPr>
                          <a:spLocks noChangeArrowheads="1"/>
                        </wps:cNvSpPr>
                        <wps:spPr bwMode="auto">
                          <a:xfrm>
                            <a:off x="14589" y="542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Rectangle 223"/>
                        <wps:cNvSpPr>
                          <a:spLocks noChangeArrowheads="1"/>
                        </wps:cNvSpPr>
                        <wps:spPr bwMode="auto">
                          <a:xfrm>
                            <a:off x="14589" y="584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14589" y="627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Rectangle 225"/>
                        <wps:cNvSpPr>
                          <a:spLocks noChangeArrowheads="1"/>
                        </wps:cNvSpPr>
                        <wps:spPr bwMode="auto">
                          <a:xfrm>
                            <a:off x="14589" y="669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Rectangle 226"/>
                        <wps:cNvSpPr>
                          <a:spLocks noChangeArrowheads="1"/>
                        </wps:cNvSpPr>
                        <wps:spPr bwMode="auto">
                          <a:xfrm>
                            <a:off x="14589" y="712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Rectangle 227"/>
                        <wps:cNvSpPr>
                          <a:spLocks noChangeArrowheads="1"/>
                        </wps:cNvSpPr>
                        <wps:spPr bwMode="auto">
                          <a:xfrm>
                            <a:off x="14589" y="754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Rectangle 228"/>
                        <wps:cNvSpPr>
                          <a:spLocks noChangeArrowheads="1"/>
                        </wps:cNvSpPr>
                        <wps:spPr bwMode="auto">
                          <a:xfrm>
                            <a:off x="14589" y="797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Rectangle 229"/>
                        <wps:cNvSpPr>
                          <a:spLocks noChangeArrowheads="1"/>
                        </wps:cNvSpPr>
                        <wps:spPr bwMode="auto">
                          <a:xfrm>
                            <a:off x="14589" y="839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Rectangle 230"/>
                        <wps:cNvSpPr>
                          <a:spLocks noChangeArrowheads="1"/>
                        </wps:cNvSpPr>
                        <wps:spPr bwMode="auto">
                          <a:xfrm>
                            <a:off x="14589" y="882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Rectangle 231"/>
                        <wps:cNvSpPr>
                          <a:spLocks noChangeArrowheads="1"/>
                        </wps:cNvSpPr>
                        <wps:spPr bwMode="auto">
                          <a:xfrm>
                            <a:off x="14589" y="924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Rectangle 232"/>
                        <wps:cNvSpPr>
                          <a:spLocks noChangeArrowheads="1"/>
                        </wps:cNvSpPr>
                        <wps:spPr bwMode="auto">
                          <a:xfrm>
                            <a:off x="14589" y="967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33" name="Group 233"/>
                      <wpg:cNvGrpSpPr>
                        <a:grpSpLocks/>
                      </wpg:cNvGrpSpPr>
                      <wpg:grpSpPr bwMode="auto">
                        <a:xfrm>
                          <a:off x="7199" y="1594"/>
                          <a:ext cx="426" cy="8505"/>
                          <a:chOff x="14589" y="1595"/>
                          <a:chExt cx="426" cy="8505"/>
                        </a:xfrm>
                      </wpg:grpSpPr>
                      <wps:wsp>
                        <wps:cNvPr id="234" name="Rectangle 234"/>
                        <wps:cNvSpPr>
                          <a:spLocks noChangeArrowheads="1"/>
                        </wps:cNvSpPr>
                        <wps:spPr bwMode="auto">
                          <a:xfrm>
                            <a:off x="14589" y="159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Rectangle 235"/>
                        <wps:cNvSpPr>
                          <a:spLocks noChangeArrowheads="1"/>
                        </wps:cNvSpPr>
                        <wps:spPr bwMode="auto">
                          <a:xfrm>
                            <a:off x="14589" y="202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Rectangle 236"/>
                        <wps:cNvSpPr>
                          <a:spLocks noChangeArrowheads="1"/>
                        </wps:cNvSpPr>
                        <wps:spPr bwMode="auto">
                          <a:xfrm>
                            <a:off x="14589" y="244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Rectangle 237"/>
                        <wps:cNvSpPr>
                          <a:spLocks noChangeArrowheads="1"/>
                        </wps:cNvSpPr>
                        <wps:spPr bwMode="auto">
                          <a:xfrm>
                            <a:off x="14589" y="287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Rectangle 238"/>
                        <wps:cNvSpPr>
                          <a:spLocks noChangeArrowheads="1"/>
                        </wps:cNvSpPr>
                        <wps:spPr bwMode="auto">
                          <a:xfrm>
                            <a:off x="14589" y="329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Rectangle 239"/>
                        <wps:cNvSpPr>
                          <a:spLocks noChangeArrowheads="1"/>
                        </wps:cNvSpPr>
                        <wps:spPr bwMode="auto">
                          <a:xfrm>
                            <a:off x="14589" y="372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Rectangle 240"/>
                        <wps:cNvSpPr>
                          <a:spLocks noChangeArrowheads="1"/>
                        </wps:cNvSpPr>
                        <wps:spPr bwMode="auto">
                          <a:xfrm>
                            <a:off x="14589" y="414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14589" y="457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Rectangle 242"/>
                        <wps:cNvSpPr>
                          <a:spLocks noChangeArrowheads="1"/>
                        </wps:cNvSpPr>
                        <wps:spPr bwMode="auto">
                          <a:xfrm>
                            <a:off x="14589" y="499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Rectangle 243"/>
                        <wps:cNvSpPr>
                          <a:spLocks noChangeArrowheads="1"/>
                        </wps:cNvSpPr>
                        <wps:spPr bwMode="auto">
                          <a:xfrm>
                            <a:off x="14589" y="542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Rectangle 244"/>
                        <wps:cNvSpPr>
                          <a:spLocks noChangeArrowheads="1"/>
                        </wps:cNvSpPr>
                        <wps:spPr bwMode="auto">
                          <a:xfrm>
                            <a:off x="14589" y="584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Rectangle 245"/>
                        <wps:cNvSpPr>
                          <a:spLocks noChangeArrowheads="1"/>
                        </wps:cNvSpPr>
                        <wps:spPr bwMode="auto">
                          <a:xfrm>
                            <a:off x="14589" y="627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Rectangle 246"/>
                        <wps:cNvSpPr>
                          <a:spLocks noChangeArrowheads="1"/>
                        </wps:cNvSpPr>
                        <wps:spPr bwMode="auto">
                          <a:xfrm>
                            <a:off x="14589" y="669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Rectangle 247"/>
                        <wps:cNvSpPr>
                          <a:spLocks noChangeArrowheads="1"/>
                        </wps:cNvSpPr>
                        <wps:spPr bwMode="auto">
                          <a:xfrm>
                            <a:off x="14589" y="712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Rectangle 248"/>
                        <wps:cNvSpPr>
                          <a:spLocks noChangeArrowheads="1"/>
                        </wps:cNvSpPr>
                        <wps:spPr bwMode="auto">
                          <a:xfrm>
                            <a:off x="14589" y="754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Rectangle 249"/>
                        <wps:cNvSpPr>
                          <a:spLocks noChangeArrowheads="1"/>
                        </wps:cNvSpPr>
                        <wps:spPr bwMode="auto">
                          <a:xfrm>
                            <a:off x="14589" y="797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Rectangle 250"/>
                        <wps:cNvSpPr>
                          <a:spLocks noChangeArrowheads="1"/>
                        </wps:cNvSpPr>
                        <wps:spPr bwMode="auto">
                          <a:xfrm>
                            <a:off x="14589" y="839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Rectangle 251"/>
                        <wps:cNvSpPr>
                          <a:spLocks noChangeArrowheads="1"/>
                        </wps:cNvSpPr>
                        <wps:spPr bwMode="auto">
                          <a:xfrm>
                            <a:off x="14589" y="882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Rectangle 252"/>
                        <wps:cNvSpPr>
                          <a:spLocks noChangeArrowheads="1"/>
                        </wps:cNvSpPr>
                        <wps:spPr bwMode="auto">
                          <a:xfrm>
                            <a:off x="14589" y="924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Rectangle 253"/>
                        <wps:cNvSpPr>
                          <a:spLocks noChangeArrowheads="1"/>
                        </wps:cNvSpPr>
                        <wps:spPr bwMode="auto">
                          <a:xfrm>
                            <a:off x="14589" y="967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54" name="Group 254"/>
                      <wpg:cNvGrpSpPr>
                        <a:grpSpLocks/>
                      </wpg:cNvGrpSpPr>
                      <wpg:grpSpPr bwMode="auto">
                        <a:xfrm>
                          <a:off x="6527" y="1594"/>
                          <a:ext cx="426" cy="8505"/>
                          <a:chOff x="14589" y="1595"/>
                          <a:chExt cx="426" cy="8505"/>
                        </a:xfrm>
                      </wpg:grpSpPr>
                      <wps:wsp>
                        <wps:cNvPr id="255" name="Rectangle 255"/>
                        <wps:cNvSpPr>
                          <a:spLocks noChangeArrowheads="1"/>
                        </wps:cNvSpPr>
                        <wps:spPr bwMode="auto">
                          <a:xfrm>
                            <a:off x="14589" y="159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Rectangle 256"/>
                        <wps:cNvSpPr>
                          <a:spLocks noChangeArrowheads="1"/>
                        </wps:cNvSpPr>
                        <wps:spPr bwMode="auto">
                          <a:xfrm>
                            <a:off x="14589" y="202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Rectangle 257"/>
                        <wps:cNvSpPr>
                          <a:spLocks noChangeArrowheads="1"/>
                        </wps:cNvSpPr>
                        <wps:spPr bwMode="auto">
                          <a:xfrm>
                            <a:off x="14589" y="244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Rectangle 258"/>
                        <wps:cNvSpPr>
                          <a:spLocks noChangeArrowheads="1"/>
                        </wps:cNvSpPr>
                        <wps:spPr bwMode="auto">
                          <a:xfrm>
                            <a:off x="14589" y="287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Rectangle 259"/>
                        <wps:cNvSpPr>
                          <a:spLocks noChangeArrowheads="1"/>
                        </wps:cNvSpPr>
                        <wps:spPr bwMode="auto">
                          <a:xfrm>
                            <a:off x="14589" y="329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Rectangle 260"/>
                        <wps:cNvSpPr>
                          <a:spLocks noChangeArrowheads="1"/>
                        </wps:cNvSpPr>
                        <wps:spPr bwMode="auto">
                          <a:xfrm>
                            <a:off x="14589" y="372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Rectangle 261"/>
                        <wps:cNvSpPr>
                          <a:spLocks noChangeArrowheads="1"/>
                        </wps:cNvSpPr>
                        <wps:spPr bwMode="auto">
                          <a:xfrm>
                            <a:off x="14589" y="414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Rectangle 262"/>
                        <wps:cNvSpPr>
                          <a:spLocks noChangeArrowheads="1"/>
                        </wps:cNvSpPr>
                        <wps:spPr bwMode="auto">
                          <a:xfrm>
                            <a:off x="14589" y="457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Rectangle 263"/>
                        <wps:cNvSpPr>
                          <a:spLocks noChangeArrowheads="1"/>
                        </wps:cNvSpPr>
                        <wps:spPr bwMode="auto">
                          <a:xfrm>
                            <a:off x="14589" y="499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Rectangle 264"/>
                        <wps:cNvSpPr>
                          <a:spLocks noChangeArrowheads="1"/>
                        </wps:cNvSpPr>
                        <wps:spPr bwMode="auto">
                          <a:xfrm>
                            <a:off x="14589" y="542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Rectangle 265"/>
                        <wps:cNvSpPr>
                          <a:spLocks noChangeArrowheads="1"/>
                        </wps:cNvSpPr>
                        <wps:spPr bwMode="auto">
                          <a:xfrm>
                            <a:off x="14589" y="584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Rectangle 266"/>
                        <wps:cNvSpPr>
                          <a:spLocks noChangeArrowheads="1"/>
                        </wps:cNvSpPr>
                        <wps:spPr bwMode="auto">
                          <a:xfrm>
                            <a:off x="14589" y="627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Rectangle 267"/>
                        <wps:cNvSpPr>
                          <a:spLocks noChangeArrowheads="1"/>
                        </wps:cNvSpPr>
                        <wps:spPr bwMode="auto">
                          <a:xfrm>
                            <a:off x="14589" y="669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Rectangle 268"/>
                        <wps:cNvSpPr>
                          <a:spLocks noChangeArrowheads="1"/>
                        </wps:cNvSpPr>
                        <wps:spPr bwMode="auto">
                          <a:xfrm>
                            <a:off x="14589" y="712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Rectangle 269"/>
                        <wps:cNvSpPr>
                          <a:spLocks noChangeArrowheads="1"/>
                        </wps:cNvSpPr>
                        <wps:spPr bwMode="auto">
                          <a:xfrm>
                            <a:off x="14589" y="754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Rectangle 270"/>
                        <wps:cNvSpPr>
                          <a:spLocks noChangeArrowheads="1"/>
                        </wps:cNvSpPr>
                        <wps:spPr bwMode="auto">
                          <a:xfrm>
                            <a:off x="14589" y="797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Rectangle 271"/>
                        <wps:cNvSpPr>
                          <a:spLocks noChangeArrowheads="1"/>
                        </wps:cNvSpPr>
                        <wps:spPr bwMode="auto">
                          <a:xfrm>
                            <a:off x="14589" y="839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Rectangle 272"/>
                        <wps:cNvSpPr>
                          <a:spLocks noChangeArrowheads="1"/>
                        </wps:cNvSpPr>
                        <wps:spPr bwMode="auto">
                          <a:xfrm>
                            <a:off x="14589" y="882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Rectangle 273"/>
                        <wps:cNvSpPr>
                          <a:spLocks noChangeArrowheads="1"/>
                        </wps:cNvSpPr>
                        <wps:spPr bwMode="auto">
                          <a:xfrm>
                            <a:off x="14589" y="924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Rectangle 274"/>
                        <wps:cNvSpPr>
                          <a:spLocks noChangeArrowheads="1"/>
                        </wps:cNvSpPr>
                        <wps:spPr bwMode="auto">
                          <a:xfrm>
                            <a:off x="14589" y="967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75" name="Group 275"/>
                      <wpg:cNvGrpSpPr>
                        <a:grpSpLocks/>
                      </wpg:cNvGrpSpPr>
                      <wpg:grpSpPr bwMode="auto">
                        <a:xfrm>
                          <a:off x="5855" y="1594"/>
                          <a:ext cx="426" cy="8505"/>
                          <a:chOff x="14589" y="1595"/>
                          <a:chExt cx="426" cy="8505"/>
                        </a:xfrm>
                      </wpg:grpSpPr>
                      <wps:wsp>
                        <wps:cNvPr id="276" name="Rectangle 276"/>
                        <wps:cNvSpPr>
                          <a:spLocks noChangeArrowheads="1"/>
                        </wps:cNvSpPr>
                        <wps:spPr bwMode="auto">
                          <a:xfrm>
                            <a:off x="14589" y="159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Rectangle 277"/>
                        <wps:cNvSpPr>
                          <a:spLocks noChangeArrowheads="1"/>
                        </wps:cNvSpPr>
                        <wps:spPr bwMode="auto">
                          <a:xfrm>
                            <a:off x="14589" y="202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Rectangle 278"/>
                        <wps:cNvSpPr>
                          <a:spLocks noChangeArrowheads="1"/>
                        </wps:cNvSpPr>
                        <wps:spPr bwMode="auto">
                          <a:xfrm>
                            <a:off x="14589" y="244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Rectangle 279"/>
                        <wps:cNvSpPr>
                          <a:spLocks noChangeArrowheads="1"/>
                        </wps:cNvSpPr>
                        <wps:spPr bwMode="auto">
                          <a:xfrm>
                            <a:off x="14589" y="287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Rectangle 280"/>
                        <wps:cNvSpPr>
                          <a:spLocks noChangeArrowheads="1"/>
                        </wps:cNvSpPr>
                        <wps:spPr bwMode="auto">
                          <a:xfrm>
                            <a:off x="14589" y="329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Rectangle 281"/>
                        <wps:cNvSpPr>
                          <a:spLocks noChangeArrowheads="1"/>
                        </wps:cNvSpPr>
                        <wps:spPr bwMode="auto">
                          <a:xfrm>
                            <a:off x="14589" y="372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Rectangle 282"/>
                        <wps:cNvSpPr>
                          <a:spLocks noChangeArrowheads="1"/>
                        </wps:cNvSpPr>
                        <wps:spPr bwMode="auto">
                          <a:xfrm>
                            <a:off x="14589" y="414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Rectangle 283"/>
                        <wps:cNvSpPr>
                          <a:spLocks noChangeArrowheads="1"/>
                        </wps:cNvSpPr>
                        <wps:spPr bwMode="auto">
                          <a:xfrm>
                            <a:off x="14589" y="457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Rectangle 284"/>
                        <wps:cNvSpPr>
                          <a:spLocks noChangeArrowheads="1"/>
                        </wps:cNvSpPr>
                        <wps:spPr bwMode="auto">
                          <a:xfrm>
                            <a:off x="14589" y="499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Rectangle 285"/>
                        <wps:cNvSpPr>
                          <a:spLocks noChangeArrowheads="1"/>
                        </wps:cNvSpPr>
                        <wps:spPr bwMode="auto">
                          <a:xfrm>
                            <a:off x="14589" y="542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Rectangle 286"/>
                        <wps:cNvSpPr>
                          <a:spLocks noChangeArrowheads="1"/>
                        </wps:cNvSpPr>
                        <wps:spPr bwMode="auto">
                          <a:xfrm>
                            <a:off x="14589" y="584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Rectangle 287"/>
                        <wps:cNvSpPr>
                          <a:spLocks noChangeArrowheads="1"/>
                        </wps:cNvSpPr>
                        <wps:spPr bwMode="auto">
                          <a:xfrm>
                            <a:off x="14589" y="627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Rectangle 288"/>
                        <wps:cNvSpPr>
                          <a:spLocks noChangeArrowheads="1"/>
                        </wps:cNvSpPr>
                        <wps:spPr bwMode="auto">
                          <a:xfrm>
                            <a:off x="14589" y="669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Rectangle 289"/>
                        <wps:cNvSpPr>
                          <a:spLocks noChangeArrowheads="1"/>
                        </wps:cNvSpPr>
                        <wps:spPr bwMode="auto">
                          <a:xfrm>
                            <a:off x="14589" y="712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Rectangle 290"/>
                        <wps:cNvSpPr>
                          <a:spLocks noChangeArrowheads="1"/>
                        </wps:cNvSpPr>
                        <wps:spPr bwMode="auto">
                          <a:xfrm>
                            <a:off x="14589" y="754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Rectangle 291"/>
                        <wps:cNvSpPr>
                          <a:spLocks noChangeArrowheads="1"/>
                        </wps:cNvSpPr>
                        <wps:spPr bwMode="auto">
                          <a:xfrm>
                            <a:off x="14589" y="797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Rectangle 292"/>
                        <wps:cNvSpPr>
                          <a:spLocks noChangeArrowheads="1"/>
                        </wps:cNvSpPr>
                        <wps:spPr bwMode="auto">
                          <a:xfrm>
                            <a:off x="14589" y="839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Rectangle 293"/>
                        <wps:cNvSpPr>
                          <a:spLocks noChangeArrowheads="1"/>
                        </wps:cNvSpPr>
                        <wps:spPr bwMode="auto">
                          <a:xfrm>
                            <a:off x="14589" y="882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Rectangle 294"/>
                        <wps:cNvSpPr>
                          <a:spLocks noChangeArrowheads="1"/>
                        </wps:cNvSpPr>
                        <wps:spPr bwMode="auto">
                          <a:xfrm>
                            <a:off x="14589" y="924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Rectangle 295"/>
                        <wps:cNvSpPr>
                          <a:spLocks noChangeArrowheads="1"/>
                        </wps:cNvSpPr>
                        <wps:spPr bwMode="auto">
                          <a:xfrm>
                            <a:off x="14589" y="967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96" name="Group 296"/>
                      <wpg:cNvGrpSpPr>
                        <a:grpSpLocks/>
                      </wpg:cNvGrpSpPr>
                      <wpg:grpSpPr bwMode="auto">
                        <a:xfrm>
                          <a:off x="5183" y="1594"/>
                          <a:ext cx="426" cy="8505"/>
                          <a:chOff x="14589" y="1595"/>
                          <a:chExt cx="426" cy="8505"/>
                        </a:xfrm>
                      </wpg:grpSpPr>
                      <wps:wsp>
                        <wps:cNvPr id="297" name="Rectangle 297"/>
                        <wps:cNvSpPr>
                          <a:spLocks noChangeArrowheads="1"/>
                        </wps:cNvSpPr>
                        <wps:spPr bwMode="auto">
                          <a:xfrm>
                            <a:off x="14589" y="159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Rectangle 298"/>
                        <wps:cNvSpPr>
                          <a:spLocks noChangeArrowheads="1"/>
                        </wps:cNvSpPr>
                        <wps:spPr bwMode="auto">
                          <a:xfrm>
                            <a:off x="14589" y="202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Rectangle 299"/>
                        <wps:cNvSpPr>
                          <a:spLocks noChangeArrowheads="1"/>
                        </wps:cNvSpPr>
                        <wps:spPr bwMode="auto">
                          <a:xfrm>
                            <a:off x="14589" y="244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Rectangle 300"/>
                        <wps:cNvSpPr>
                          <a:spLocks noChangeArrowheads="1"/>
                        </wps:cNvSpPr>
                        <wps:spPr bwMode="auto">
                          <a:xfrm>
                            <a:off x="14589" y="287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Rectangle 301"/>
                        <wps:cNvSpPr>
                          <a:spLocks noChangeArrowheads="1"/>
                        </wps:cNvSpPr>
                        <wps:spPr bwMode="auto">
                          <a:xfrm>
                            <a:off x="14589" y="329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Rectangle 302"/>
                        <wps:cNvSpPr>
                          <a:spLocks noChangeArrowheads="1"/>
                        </wps:cNvSpPr>
                        <wps:spPr bwMode="auto">
                          <a:xfrm>
                            <a:off x="14589" y="372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Rectangle 303"/>
                        <wps:cNvSpPr>
                          <a:spLocks noChangeArrowheads="1"/>
                        </wps:cNvSpPr>
                        <wps:spPr bwMode="auto">
                          <a:xfrm>
                            <a:off x="14589" y="414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Rectangle 304"/>
                        <wps:cNvSpPr>
                          <a:spLocks noChangeArrowheads="1"/>
                        </wps:cNvSpPr>
                        <wps:spPr bwMode="auto">
                          <a:xfrm>
                            <a:off x="14589" y="457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Rectangle 305"/>
                        <wps:cNvSpPr>
                          <a:spLocks noChangeArrowheads="1"/>
                        </wps:cNvSpPr>
                        <wps:spPr bwMode="auto">
                          <a:xfrm>
                            <a:off x="14589" y="499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Rectangle 306"/>
                        <wps:cNvSpPr>
                          <a:spLocks noChangeArrowheads="1"/>
                        </wps:cNvSpPr>
                        <wps:spPr bwMode="auto">
                          <a:xfrm>
                            <a:off x="14589" y="542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Rectangle 307"/>
                        <wps:cNvSpPr>
                          <a:spLocks noChangeArrowheads="1"/>
                        </wps:cNvSpPr>
                        <wps:spPr bwMode="auto">
                          <a:xfrm>
                            <a:off x="14589" y="584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Rectangle 308"/>
                        <wps:cNvSpPr>
                          <a:spLocks noChangeArrowheads="1"/>
                        </wps:cNvSpPr>
                        <wps:spPr bwMode="auto">
                          <a:xfrm>
                            <a:off x="14589" y="627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Rectangle 309"/>
                        <wps:cNvSpPr>
                          <a:spLocks noChangeArrowheads="1"/>
                        </wps:cNvSpPr>
                        <wps:spPr bwMode="auto">
                          <a:xfrm>
                            <a:off x="14589" y="669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Rectangle 310"/>
                        <wps:cNvSpPr>
                          <a:spLocks noChangeArrowheads="1"/>
                        </wps:cNvSpPr>
                        <wps:spPr bwMode="auto">
                          <a:xfrm>
                            <a:off x="14589" y="712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Rectangle 311"/>
                        <wps:cNvSpPr>
                          <a:spLocks noChangeArrowheads="1"/>
                        </wps:cNvSpPr>
                        <wps:spPr bwMode="auto">
                          <a:xfrm>
                            <a:off x="14589" y="754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Rectangle 312"/>
                        <wps:cNvSpPr>
                          <a:spLocks noChangeArrowheads="1"/>
                        </wps:cNvSpPr>
                        <wps:spPr bwMode="auto">
                          <a:xfrm>
                            <a:off x="14589" y="797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Rectangle 313"/>
                        <wps:cNvSpPr>
                          <a:spLocks noChangeArrowheads="1"/>
                        </wps:cNvSpPr>
                        <wps:spPr bwMode="auto">
                          <a:xfrm>
                            <a:off x="14589" y="839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Rectangle 314"/>
                        <wps:cNvSpPr>
                          <a:spLocks noChangeArrowheads="1"/>
                        </wps:cNvSpPr>
                        <wps:spPr bwMode="auto">
                          <a:xfrm>
                            <a:off x="14589" y="882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Rectangle 315"/>
                        <wps:cNvSpPr>
                          <a:spLocks noChangeArrowheads="1"/>
                        </wps:cNvSpPr>
                        <wps:spPr bwMode="auto">
                          <a:xfrm>
                            <a:off x="14589" y="924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Rectangle 316"/>
                        <wps:cNvSpPr>
                          <a:spLocks noChangeArrowheads="1"/>
                        </wps:cNvSpPr>
                        <wps:spPr bwMode="auto">
                          <a:xfrm>
                            <a:off x="14589" y="967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17" name="Group 317"/>
                      <wpg:cNvGrpSpPr>
                        <a:grpSpLocks/>
                      </wpg:cNvGrpSpPr>
                      <wpg:grpSpPr bwMode="auto">
                        <a:xfrm>
                          <a:off x="4511" y="1594"/>
                          <a:ext cx="426" cy="8505"/>
                          <a:chOff x="14589" y="1595"/>
                          <a:chExt cx="426" cy="8505"/>
                        </a:xfrm>
                      </wpg:grpSpPr>
                      <wps:wsp>
                        <wps:cNvPr id="318" name="Rectangle 318"/>
                        <wps:cNvSpPr>
                          <a:spLocks noChangeArrowheads="1"/>
                        </wps:cNvSpPr>
                        <wps:spPr bwMode="auto">
                          <a:xfrm>
                            <a:off x="14589" y="159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Rectangle 319"/>
                        <wps:cNvSpPr>
                          <a:spLocks noChangeArrowheads="1"/>
                        </wps:cNvSpPr>
                        <wps:spPr bwMode="auto">
                          <a:xfrm>
                            <a:off x="14589" y="202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14589" y="244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Rectangle 321"/>
                        <wps:cNvSpPr>
                          <a:spLocks noChangeArrowheads="1"/>
                        </wps:cNvSpPr>
                        <wps:spPr bwMode="auto">
                          <a:xfrm>
                            <a:off x="14589" y="287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Rectangle 322"/>
                        <wps:cNvSpPr>
                          <a:spLocks noChangeArrowheads="1"/>
                        </wps:cNvSpPr>
                        <wps:spPr bwMode="auto">
                          <a:xfrm>
                            <a:off x="14589" y="329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Rectangle 323"/>
                        <wps:cNvSpPr>
                          <a:spLocks noChangeArrowheads="1"/>
                        </wps:cNvSpPr>
                        <wps:spPr bwMode="auto">
                          <a:xfrm>
                            <a:off x="14589" y="372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Rectangle 324"/>
                        <wps:cNvSpPr>
                          <a:spLocks noChangeArrowheads="1"/>
                        </wps:cNvSpPr>
                        <wps:spPr bwMode="auto">
                          <a:xfrm>
                            <a:off x="14589" y="414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Rectangle 325"/>
                        <wps:cNvSpPr>
                          <a:spLocks noChangeArrowheads="1"/>
                        </wps:cNvSpPr>
                        <wps:spPr bwMode="auto">
                          <a:xfrm>
                            <a:off x="14589" y="457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Rectangle 326"/>
                        <wps:cNvSpPr>
                          <a:spLocks noChangeArrowheads="1"/>
                        </wps:cNvSpPr>
                        <wps:spPr bwMode="auto">
                          <a:xfrm>
                            <a:off x="14589" y="499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Rectangle 327"/>
                        <wps:cNvSpPr>
                          <a:spLocks noChangeArrowheads="1"/>
                        </wps:cNvSpPr>
                        <wps:spPr bwMode="auto">
                          <a:xfrm>
                            <a:off x="14589" y="542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Rectangle 328"/>
                        <wps:cNvSpPr>
                          <a:spLocks noChangeArrowheads="1"/>
                        </wps:cNvSpPr>
                        <wps:spPr bwMode="auto">
                          <a:xfrm>
                            <a:off x="14589" y="584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Rectangle 329"/>
                        <wps:cNvSpPr>
                          <a:spLocks noChangeArrowheads="1"/>
                        </wps:cNvSpPr>
                        <wps:spPr bwMode="auto">
                          <a:xfrm>
                            <a:off x="14589" y="627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Rectangle 330"/>
                        <wps:cNvSpPr>
                          <a:spLocks noChangeArrowheads="1"/>
                        </wps:cNvSpPr>
                        <wps:spPr bwMode="auto">
                          <a:xfrm>
                            <a:off x="14589" y="669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Rectangle 331"/>
                        <wps:cNvSpPr>
                          <a:spLocks noChangeArrowheads="1"/>
                        </wps:cNvSpPr>
                        <wps:spPr bwMode="auto">
                          <a:xfrm>
                            <a:off x="14589" y="712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Rectangle 332"/>
                        <wps:cNvSpPr>
                          <a:spLocks noChangeArrowheads="1"/>
                        </wps:cNvSpPr>
                        <wps:spPr bwMode="auto">
                          <a:xfrm>
                            <a:off x="14589" y="754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Rectangle 333"/>
                        <wps:cNvSpPr>
                          <a:spLocks noChangeArrowheads="1"/>
                        </wps:cNvSpPr>
                        <wps:spPr bwMode="auto">
                          <a:xfrm>
                            <a:off x="14589" y="797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Rectangle 334"/>
                        <wps:cNvSpPr>
                          <a:spLocks noChangeArrowheads="1"/>
                        </wps:cNvSpPr>
                        <wps:spPr bwMode="auto">
                          <a:xfrm>
                            <a:off x="14589" y="839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Rectangle 335"/>
                        <wps:cNvSpPr>
                          <a:spLocks noChangeArrowheads="1"/>
                        </wps:cNvSpPr>
                        <wps:spPr bwMode="auto">
                          <a:xfrm>
                            <a:off x="14589" y="882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Rectangle 336"/>
                        <wps:cNvSpPr>
                          <a:spLocks noChangeArrowheads="1"/>
                        </wps:cNvSpPr>
                        <wps:spPr bwMode="auto">
                          <a:xfrm>
                            <a:off x="14589" y="924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Rectangle 337"/>
                        <wps:cNvSpPr>
                          <a:spLocks noChangeArrowheads="1"/>
                        </wps:cNvSpPr>
                        <wps:spPr bwMode="auto">
                          <a:xfrm>
                            <a:off x="14589" y="967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38" name="Group 338"/>
                      <wpg:cNvGrpSpPr>
                        <a:grpSpLocks/>
                      </wpg:cNvGrpSpPr>
                      <wpg:grpSpPr bwMode="auto">
                        <a:xfrm>
                          <a:off x="3839" y="1594"/>
                          <a:ext cx="426" cy="8505"/>
                          <a:chOff x="14589" y="1595"/>
                          <a:chExt cx="426" cy="8505"/>
                        </a:xfrm>
                      </wpg:grpSpPr>
                      <wps:wsp>
                        <wps:cNvPr id="339" name="Rectangle 339"/>
                        <wps:cNvSpPr>
                          <a:spLocks noChangeArrowheads="1"/>
                        </wps:cNvSpPr>
                        <wps:spPr bwMode="auto">
                          <a:xfrm>
                            <a:off x="14589" y="159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Rectangle 340"/>
                        <wps:cNvSpPr>
                          <a:spLocks noChangeArrowheads="1"/>
                        </wps:cNvSpPr>
                        <wps:spPr bwMode="auto">
                          <a:xfrm>
                            <a:off x="14589" y="202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Rectangle 341"/>
                        <wps:cNvSpPr>
                          <a:spLocks noChangeArrowheads="1"/>
                        </wps:cNvSpPr>
                        <wps:spPr bwMode="auto">
                          <a:xfrm>
                            <a:off x="14589" y="244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Rectangle 342"/>
                        <wps:cNvSpPr>
                          <a:spLocks noChangeArrowheads="1"/>
                        </wps:cNvSpPr>
                        <wps:spPr bwMode="auto">
                          <a:xfrm>
                            <a:off x="14589" y="287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Rectangle 343"/>
                        <wps:cNvSpPr>
                          <a:spLocks noChangeArrowheads="1"/>
                        </wps:cNvSpPr>
                        <wps:spPr bwMode="auto">
                          <a:xfrm>
                            <a:off x="14589" y="329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Rectangle 344"/>
                        <wps:cNvSpPr>
                          <a:spLocks noChangeArrowheads="1"/>
                        </wps:cNvSpPr>
                        <wps:spPr bwMode="auto">
                          <a:xfrm>
                            <a:off x="14589" y="372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Rectangle 345"/>
                        <wps:cNvSpPr>
                          <a:spLocks noChangeArrowheads="1"/>
                        </wps:cNvSpPr>
                        <wps:spPr bwMode="auto">
                          <a:xfrm>
                            <a:off x="14589" y="414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Rectangle 346"/>
                        <wps:cNvSpPr>
                          <a:spLocks noChangeArrowheads="1"/>
                        </wps:cNvSpPr>
                        <wps:spPr bwMode="auto">
                          <a:xfrm>
                            <a:off x="14589" y="457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Rectangle 347"/>
                        <wps:cNvSpPr>
                          <a:spLocks noChangeArrowheads="1"/>
                        </wps:cNvSpPr>
                        <wps:spPr bwMode="auto">
                          <a:xfrm>
                            <a:off x="14589" y="499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Rectangle 348"/>
                        <wps:cNvSpPr>
                          <a:spLocks noChangeArrowheads="1"/>
                        </wps:cNvSpPr>
                        <wps:spPr bwMode="auto">
                          <a:xfrm>
                            <a:off x="14589" y="542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Rectangle 349"/>
                        <wps:cNvSpPr>
                          <a:spLocks noChangeArrowheads="1"/>
                        </wps:cNvSpPr>
                        <wps:spPr bwMode="auto">
                          <a:xfrm>
                            <a:off x="14589" y="584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Rectangle 350"/>
                        <wps:cNvSpPr>
                          <a:spLocks noChangeArrowheads="1"/>
                        </wps:cNvSpPr>
                        <wps:spPr bwMode="auto">
                          <a:xfrm>
                            <a:off x="14589" y="627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Rectangle 351"/>
                        <wps:cNvSpPr>
                          <a:spLocks noChangeArrowheads="1"/>
                        </wps:cNvSpPr>
                        <wps:spPr bwMode="auto">
                          <a:xfrm>
                            <a:off x="14589" y="669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Rectangle 352"/>
                        <wps:cNvSpPr>
                          <a:spLocks noChangeArrowheads="1"/>
                        </wps:cNvSpPr>
                        <wps:spPr bwMode="auto">
                          <a:xfrm>
                            <a:off x="14589" y="712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Rectangle 353"/>
                        <wps:cNvSpPr>
                          <a:spLocks noChangeArrowheads="1"/>
                        </wps:cNvSpPr>
                        <wps:spPr bwMode="auto">
                          <a:xfrm>
                            <a:off x="14589" y="754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Rectangle 354"/>
                        <wps:cNvSpPr>
                          <a:spLocks noChangeArrowheads="1"/>
                        </wps:cNvSpPr>
                        <wps:spPr bwMode="auto">
                          <a:xfrm>
                            <a:off x="14589" y="797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Rectangle 355"/>
                        <wps:cNvSpPr>
                          <a:spLocks noChangeArrowheads="1"/>
                        </wps:cNvSpPr>
                        <wps:spPr bwMode="auto">
                          <a:xfrm>
                            <a:off x="14589" y="839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Rectangle 356"/>
                        <wps:cNvSpPr>
                          <a:spLocks noChangeArrowheads="1"/>
                        </wps:cNvSpPr>
                        <wps:spPr bwMode="auto">
                          <a:xfrm>
                            <a:off x="14589" y="882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Rectangle 357"/>
                        <wps:cNvSpPr>
                          <a:spLocks noChangeArrowheads="1"/>
                        </wps:cNvSpPr>
                        <wps:spPr bwMode="auto">
                          <a:xfrm>
                            <a:off x="14589" y="924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Rectangle 358"/>
                        <wps:cNvSpPr>
                          <a:spLocks noChangeArrowheads="1"/>
                        </wps:cNvSpPr>
                        <wps:spPr bwMode="auto">
                          <a:xfrm>
                            <a:off x="14589" y="967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59" name="Group 359"/>
                      <wpg:cNvGrpSpPr>
                        <a:grpSpLocks/>
                      </wpg:cNvGrpSpPr>
                      <wpg:grpSpPr bwMode="auto">
                        <a:xfrm>
                          <a:off x="3167" y="1594"/>
                          <a:ext cx="426" cy="8505"/>
                          <a:chOff x="14589" y="1595"/>
                          <a:chExt cx="426" cy="8505"/>
                        </a:xfrm>
                      </wpg:grpSpPr>
                      <wps:wsp>
                        <wps:cNvPr id="360" name="Rectangle 360"/>
                        <wps:cNvSpPr>
                          <a:spLocks noChangeArrowheads="1"/>
                        </wps:cNvSpPr>
                        <wps:spPr bwMode="auto">
                          <a:xfrm>
                            <a:off x="14589" y="159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Rectangle 361"/>
                        <wps:cNvSpPr>
                          <a:spLocks noChangeArrowheads="1"/>
                        </wps:cNvSpPr>
                        <wps:spPr bwMode="auto">
                          <a:xfrm>
                            <a:off x="14589" y="202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Rectangle 362"/>
                        <wps:cNvSpPr>
                          <a:spLocks noChangeArrowheads="1"/>
                        </wps:cNvSpPr>
                        <wps:spPr bwMode="auto">
                          <a:xfrm>
                            <a:off x="14589" y="244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" name="Rectangle 363"/>
                        <wps:cNvSpPr>
                          <a:spLocks noChangeArrowheads="1"/>
                        </wps:cNvSpPr>
                        <wps:spPr bwMode="auto">
                          <a:xfrm>
                            <a:off x="14589" y="287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Rectangle 364"/>
                        <wps:cNvSpPr>
                          <a:spLocks noChangeArrowheads="1"/>
                        </wps:cNvSpPr>
                        <wps:spPr bwMode="auto">
                          <a:xfrm>
                            <a:off x="14589" y="329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Rectangle 365"/>
                        <wps:cNvSpPr>
                          <a:spLocks noChangeArrowheads="1"/>
                        </wps:cNvSpPr>
                        <wps:spPr bwMode="auto">
                          <a:xfrm>
                            <a:off x="14589" y="372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Rectangle 366"/>
                        <wps:cNvSpPr>
                          <a:spLocks noChangeArrowheads="1"/>
                        </wps:cNvSpPr>
                        <wps:spPr bwMode="auto">
                          <a:xfrm>
                            <a:off x="14589" y="414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Rectangle 367"/>
                        <wps:cNvSpPr>
                          <a:spLocks noChangeArrowheads="1"/>
                        </wps:cNvSpPr>
                        <wps:spPr bwMode="auto">
                          <a:xfrm>
                            <a:off x="14589" y="457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" name="Rectangle 368"/>
                        <wps:cNvSpPr>
                          <a:spLocks noChangeArrowheads="1"/>
                        </wps:cNvSpPr>
                        <wps:spPr bwMode="auto">
                          <a:xfrm>
                            <a:off x="14589" y="499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Rectangle 369"/>
                        <wps:cNvSpPr>
                          <a:spLocks noChangeArrowheads="1"/>
                        </wps:cNvSpPr>
                        <wps:spPr bwMode="auto">
                          <a:xfrm>
                            <a:off x="14589" y="542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Rectangle 370"/>
                        <wps:cNvSpPr>
                          <a:spLocks noChangeArrowheads="1"/>
                        </wps:cNvSpPr>
                        <wps:spPr bwMode="auto">
                          <a:xfrm>
                            <a:off x="14589" y="584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Rectangle 371"/>
                        <wps:cNvSpPr>
                          <a:spLocks noChangeArrowheads="1"/>
                        </wps:cNvSpPr>
                        <wps:spPr bwMode="auto">
                          <a:xfrm>
                            <a:off x="14589" y="627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Rectangle 372"/>
                        <wps:cNvSpPr>
                          <a:spLocks noChangeArrowheads="1"/>
                        </wps:cNvSpPr>
                        <wps:spPr bwMode="auto">
                          <a:xfrm>
                            <a:off x="14589" y="669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Rectangle 373"/>
                        <wps:cNvSpPr>
                          <a:spLocks noChangeArrowheads="1"/>
                        </wps:cNvSpPr>
                        <wps:spPr bwMode="auto">
                          <a:xfrm>
                            <a:off x="14589" y="712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" name="Rectangle 374"/>
                        <wps:cNvSpPr>
                          <a:spLocks noChangeArrowheads="1"/>
                        </wps:cNvSpPr>
                        <wps:spPr bwMode="auto">
                          <a:xfrm>
                            <a:off x="14589" y="754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Rectangle 375"/>
                        <wps:cNvSpPr>
                          <a:spLocks noChangeArrowheads="1"/>
                        </wps:cNvSpPr>
                        <wps:spPr bwMode="auto">
                          <a:xfrm>
                            <a:off x="14589" y="797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Rectangle 376"/>
                        <wps:cNvSpPr>
                          <a:spLocks noChangeArrowheads="1"/>
                        </wps:cNvSpPr>
                        <wps:spPr bwMode="auto">
                          <a:xfrm>
                            <a:off x="14589" y="839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Rectangle 377"/>
                        <wps:cNvSpPr>
                          <a:spLocks noChangeArrowheads="1"/>
                        </wps:cNvSpPr>
                        <wps:spPr bwMode="auto">
                          <a:xfrm>
                            <a:off x="14589" y="882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Rectangle 378"/>
                        <wps:cNvSpPr>
                          <a:spLocks noChangeArrowheads="1"/>
                        </wps:cNvSpPr>
                        <wps:spPr bwMode="auto">
                          <a:xfrm>
                            <a:off x="14589" y="924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Rectangle 379"/>
                        <wps:cNvSpPr>
                          <a:spLocks noChangeArrowheads="1"/>
                        </wps:cNvSpPr>
                        <wps:spPr bwMode="auto">
                          <a:xfrm>
                            <a:off x="14589" y="967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80" name="Group 380"/>
                      <wpg:cNvGrpSpPr>
                        <a:grpSpLocks/>
                      </wpg:cNvGrpSpPr>
                      <wpg:grpSpPr bwMode="auto">
                        <a:xfrm>
                          <a:off x="2496" y="1594"/>
                          <a:ext cx="426" cy="8505"/>
                          <a:chOff x="14589" y="1595"/>
                          <a:chExt cx="426" cy="8505"/>
                        </a:xfrm>
                      </wpg:grpSpPr>
                      <wps:wsp>
                        <wps:cNvPr id="381" name="Rectangle 381"/>
                        <wps:cNvSpPr>
                          <a:spLocks noChangeArrowheads="1"/>
                        </wps:cNvSpPr>
                        <wps:spPr bwMode="auto">
                          <a:xfrm>
                            <a:off x="14589" y="159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2" name="Rectangle 382"/>
                        <wps:cNvSpPr>
                          <a:spLocks noChangeArrowheads="1"/>
                        </wps:cNvSpPr>
                        <wps:spPr bwMode="auto">
                          <a:xfrm>
                            <a:off x="14589" y="202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" name="Rectangle 383"/>
                        <wps:cNvSpPr>
                          <a:spLocks noChangeArrowheads="1"/>
                        </wps:cNvSpPr>
                        <wps:spPr bwMode="auto">
                          <a:xfrm>
                            <a:off x="14589" y="244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" name="Rectangle 384"/>
                        <wps:cNvSpPr>
                          <a:spLocks noChangeArrowheads="1"/>
                        </wps:cNvSpPr>
                        <wps:spPr bwMode="auto">
                          <a:xfrm>
                            <a:off x="14589" y="287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Rectangle 385"/>
                        <wps:cNvSpPr>
                          <a:spLocks noChangeArrowheads="1"/>
                        </wps:cNvSpPr>
                        <wps:spPr bwMode="auto">
                          <a:xfrm>
                            <a:off x="14589" y="329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6" name="Rectangle 386"/>
                        <wps:cNvSpPr>
                          <a:spLocks noChangeArrowheads="1"/>
                        </wps:cNvSpPr>
                        <wps:spPr bwMode="auto">
                          <a:xfrm>
                            <a:off x="14589" y="372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Rectangle 387"/>
                        <wps:cNvSpPr>
                          <a:spLocks noChangeArrowheads="1"/>
                        </wps:cNvSpPr>
                        <wps:spPr bwMode="auto">
                          <a:xfrm>
                            <a:off x="14589" y="414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" name="Rectangle 388"/>
                        <wps:cNvSpPr>
                          <a:spLocks noChangeArrowheads="1"/>
                        </wps:cNvSpPr>
                        <wps:spPr bwMode="auto">
                          <a:xfrm>
                            <a:off x="14589" y="457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Rectangle 389"/>
                        <wps:cNvSpPr>
                          <a:spLocks noChangeArrowheads="1"/>
                        </wps:cNvSpPr>
                        <wps:spPr bwMode="auto">
                          <a:xfrm>
                            <a:off x="14589" y="499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Rectangle 390"/>
                        <wps:cNvSpPr>
                          <a:spLocks noChangeArrowheads="1"/>
                        </wps:cNvSpPr>
                        <wps:spPr bwMode="auto">
                          <a:xfrm>
                            <a:off x="14589" y="542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Rectangle 391"/>
                        <wps:cNvSpPr>
                          <a:spLocks noChangeArrowheads="1"/>
                        </wps:cNvSpPr>
                        <wps:spPr bwMode="auto">
                          <a:xfrm>
                            <a:off x="14589" y="584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" name="Rectangle 392"/>
                        <wps:cNvSpPr>
                          <a:spLocks noChangeArrowheads="1"/>
                        </wps:cNvSpPr>
                        <wps:spPr bwMode="auto">
                          <a:xfrm>
                            <a:off x="14589" y="627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Rectangle 393"/>
                        <wps:cNvSpPr>
                          <a:spLocks noChangeArrowheads="1"/>
                        </wps:cNvSpPr>
                        <wps:spPr bwMode="auto">
                          <a:xfrm>
                            <a:off x="14589" y="669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Rectangle 394"/>
                        <wps:cNvSpPr>
                          <a:spLocks noChangeArrowheads="1"/>
                        </wps:cNvSpPr>
                        <wps:spPr bwMode="auto">
                          <a:xfrm>
                            <a:off x="14589" y="712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Rectangle 395"/>
                        <wps:cNvSpPr>
                          <a:spLocks noChangeArrowheads="1"/>
                        </wps:cNvSpPr>
                        <wps:spPr bwMode="auto">
                          <a:xfrm>
                            <a:off x="14589" y="754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6" name="Rectangle 396"/>
                        <wps:cNvSpPr>
                          <a:spLocks noChangeArrowheads="1"/>
                        </wps:cNvSpPr>
                        <wps:spPr bwMode="auto">
                          <a:xfrm>
                            <a:off x="14589" y="797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7" name="Rectangle 397"/>
                        <wps:cNvSpPr>
                          <a:spLocks noChangeArrowheads="1"/>
                        </wps:cNvSpPr>
                        <wps:spPr bwMode="auto">
                          <a:xfrm>
                            <a:off x="14589" y="839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" name="Rectangle 398"/>
                        <wps:cNvSpPr>
                          <a:spLocks noChangeArrowheads="1"/>
                        </wps:cNvSpPr>
                        <wps:spPr bwMode="auto">
                          <a:xfrm>
                            <a:off x="14589" y="882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Rectangle 399"/>
                        <wps:cNvSpPr>
                          <a:spLocks noChangeArrowheads="1"/>
                        </wps:cNvSpPr>
                        <wps:spPr bwMode="auto">
                          <a:xfrm>
                            <a:off x="14589" y="924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0" name="Rectangle 400"/>
                        <wps:cNvSpPr>
                          <a:spLocks noChangeArrowheads="1"/>
                        </wps:cNvSpPr>
                        <wps:spPr bwMode="auto">
                          <a:xfrm>
                            <a:off x="14589" y="967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01" name="Group 401"/>
                      <wpg:cNvGrpSpPr>
                        <a:grpSpLocks/>
                      </wpg:cNvGrpSpPr>
                      <wpg:grpSpPr bwMode="auto">
                        <a:xfrm>
                          <a:off x="1824" y="1594"/>
                          <a:ext cx="426" cy="8505"/>
                          <a:chOff x="14589" y="1595"/>
                          <a:chExt cx="426" cy="8505"/>
                        </a:xfrm>
                      </wpg:grpSpPr>
                      <wps:wsp>
                        <wps:cNvPr id="402" name="Rectangle 402"/>
                        <wps:cNvSpPr>
                          <a:spLocks noChangeArrowheads="1"/>
                        </wps:cNvSpPr>
                        <wps:spPr bwMode="auto">
                          <a:xfrm>
                            <a:off x="14589" y="159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" name="Rectangle 403"/>
                        <wps:cNvSpPr>
                          <a:spLocks noChangeArrowheads="1"/>
                        </wps:cNvSpPr>
                        <wps:spPr bwMode="auto">
                          <a:xfrm>
                            <a:off x="14589" y="202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4" name="Rectangle 404"/>
                        <wps:cNvSpPr>
                          <a:spLocks noChangeArrowheads="1"/>
                        </wps:cNvSpPr>
                        <wps:spPr bwMode="auto">
                          <a:xfrm>
                            <a:off x="14589" y="244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5" name="Rectangle 405"/>
                        <wps:cNvSpPr>
                          <a:spLocks noChangeArrowheads="1"/>
                        </wps:cNvSpPr>
                        <wps:spPr bwMode="auto">
                          <a:xfrm>
                            <a:off x="14589" y="287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" name="Rectangle 406"/>
                        <wps:cNvSpPr>
                          <a:spLocks noChangeArrowheads="1"/>
                        </wps:cNvSpPr>
                        <wps:spPr bwMode="auto">
                          <a:xfrm>
                            <a:off x="14589" y="329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7" name="Rectangle 407"/>
                        <wps:cNvSpPr>
                          <a:spLocks noChangeArrowheads="1"/>
                        </wps:cNvSpPr>
                        <wps:spPr bwMode="auto">
                          <a:xfrm>
                            <a:off x="14589" y="372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" name="Rectangle 408"/>
                        <wps:cNvSpPr>
                          <a:spLocks noChangeArrowheads="1"/>
                        </wps:cNvSpPr>
                        <wps:spPr bwMode="auto">
                          <a:xfrm>
                            <a:off x="14589" y="414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Rectangle 409"/>
                        <wps:cNvSpPr>
                          <a:spLocks noChangeArrowheads="1"/>
                        </wps:cNvSpPr>
                        <wps:spPr bwMode="auto">
                          <a:xfrm>
                            <a:off x="14589" y="457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0" name="Rectangle 410"/>
                        <wps:cNvSpPr>
                          <a:spLocks noChangeArrowheads="1"/>
                        </wps:cNvSpPr>
                        <wps:spPr bwMode="auto">
                          <a:xfrm>
                            <a:off x="14589" y="499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Rectangle 411"/>
                        <wps:cNvSpPr>
                          <a:spLocks noChangeArrowheads="1"/>
                        </wps:cNvSpPr>
                        <wps:spPr bwMode="auto">
                          <a:xfrm>
                            <a:off x="14589" y="542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" name="Rectangle 412"/>
                        <wps:cNvSpPr>
                          <a:spLocks noChangeArrowheads="1"/>
                        </wps:cNvSpPr>
                        <wps:spPr bwMode="auto">
                          <a:xfrm>
                            <a:off x="14589" y="584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" name="Rectangle 413"/>
                        <wps:cNvSpPr>
                          <a:spLocks noChangeArrowheads="1"/>
                        </wps:cNvSpPr>
                        <wps:spPr bwMode="auto">
                          <a:xfrm>
                            <a:off x="14589" y="627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4" name="Rectangle 414"/>
                        <wps:cNvSpPr>
                          <a:spLocks noChangeArrowheads="1"/>
                        </wps:cNvSpPr>
                        <wps:spPr bwMode="auto">
                          <a:xfrm>
                            <a:off x="14589" y="669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Rectangle 415"/>
                        <wps:cNvSpPr>
                          <a:spLocks noChangeArrowheads="1"/>
                        </wps:cNvSpPr>
                        <wps:spPr bwMode="auto">
                          <a:xfrm>
                            <a:off x="14589" y="712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" name="Rectangle 416"/>
                        <wps:cNvSpPr>
                          <a:spLocks noChangeArrowheads="1"/>
                        </wps:cNvSpPr>
                        <wps:spPr bwMode="auto">
                          <a:xfrm>
                            <a:off x="14589" y="754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Rectangle 417"/>
                        <wps:cNvSpPr>
                          <a:spLocks noChangeArrowheads="1"/>
                        </wps:cNvSpPr>
                        <wps:spPr bwMode="auto">
                          <a:xfrm>
                            <a:off x="14589" y="797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Rectangle 418"/>
                        <wps:cNvSpPr>
                          <a:spLocks noChangeArrowheads="1"/>
                        </wps:cNvSpPr>
                        <wps:spPr bwMode="auto">
                          <a:xfrm>
                            <a:off x="14589" y="839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Rectangle 419"/>
                        <wps:cNvSpPr>
                          <a:spLocks noChangeArrowheads="1"/>
                        </wps:cNvSpPr>
                        <wps:spPr bwMode="auto">
                          <a:xfrm>
                            <a:off x="14589" y="882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" name="Rectangle 420"/>
                        <wps:cNvSpPr>
                          <a:spLocks noChangeArrowheads="1"/>
                        </wps:cNvSpPr>
                        <wps:spPr bwMode="auto">
                          <a:xfrm>
                            <a:off x="14589" y="924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Rectangle 421"/>
                        <wps:cNvSpPr>
                          <a:spLocks noChangeArrowheads="1"/>
                        </wps:cNvSpPr>
                        <wps:spPr bwMode="auto">
                          <a:xfrm>
                            <a:off x="14589" y="967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333399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3214F58" id="Group 422" o:spid="_x0000_s1026" style="position:absolute;left:0;text-align:left;margin-left:6.15pt;margin-top:17pt;width:716.25pt;height:482pt;z-index:251657216" coordorigin="1824,1594" coordsize="13191,8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">
              <v:group id="Group 22" o:spid="_x0000_s1027" style="position:absolute;left:14589;top:1595;width:426;height:8505" coordorigin="14589,1595" coordsize="426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rect id="Rectangle 2" o:spid="_x0000_s1028" style="position:absolute;left:14589;top:159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" filled="f" strokecolor="#339" strokeweight=".25pt">
                  <v:stroke dashstyle="dash"/>
                </v:rect>
                <v:rect id="Rectangle 3" o:spid="_x0000_s1029" style="position:absolute;left:14589;top:202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" filled="f" strokecolor="#339" strokeweight=".25pt">
                  <v:stroke dashstyle="dash"/>
                </v:rect>
                <v:rect id="Rectangle 4" o:spid="_x0000_s1030" style="position:absolute;left:14589;top:244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" filled="f" strokecolor="#339" strokeweight=".25pt">
                  <v:stroke dashstyle="dash"/>
                </v:rect>
                <v:rect id="Rectangle 5" o:spid="_x0000_s1031" style="position:absolute;left:14589;top:287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" filled="f" strokecolor="#339" strokeweight=".25pt">
                  <v:stroke dashstyle="dash"/>
                </v:rect>
                <v:rect id="Rectangle 6" o:spid="_x0000_s1032" style="position:absolute;left:14589;top:329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" filled="f" strokecolor="#339" strokeweight=".25pt">
                  <v:stroke dashstyle="dash"/>
                </v:rect>
                <v:rect id="Rectangle 7" o:spid="_x0000_s1033" style="position:absolute;left:14589;top:372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" filled="f" strokecolor="#339" strokeweight=".25pt">
                  <v:stroke dashstyle="dash"/>
                </v:rect>
                <v:rect id="Rectangle 8" o:spid="_x0000_s1034" style="position:absolute;left:14589;top:414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" filled="f" strokecolor="#339" strokeweight=".25pt">
                  <v:stroke dashstyle="dash"/>
                </v:rect>
                <v:rect id="Rectangle 9" o:spid="_x0000_s1035" style="position:absolute;left:14589;top:457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" filled="f" strokecolor="#339" strokeweight=".25pt">
                  <v:stroke dashstyle="dash"/>
                </v:rect>
                <v:rect id="Rectangle 10" o:spid="_x0000_s1036" style="position:absolute;left:14589;top:499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" filled="f" strokecolor="#339" strokeweight=".25pt">
                  <v:stroke dashstyle="dash"/>
                </v:rect>
                <v:rect id="Rectangle 11" o:spid="_x0000_s1037" style="position:absolute;left:14589;top:542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" filled="f" strokecolor="#339" strokeweight=".25pt">
                  <v:stroke dashstyle="dash"/>
                </v:rect>
                <v:rect id="Rectangle 12" o:spid="_x0000_s1038" style="position:absolute;left:14589;top:584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" filled="f" strokecolor="#339" strokeweight=".25pt">
                  <v:stroke dashstyle="dash"/>
                </v:rect>
                <v:rect id="Rectangle 13" o:spid="_x0000_s1039" style="position:absolute;left:14589;top:627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" filled="f" strokecolor="#339" strokeweight=".25pt">
                  <v:stroke dashstyle="dash"/>
                </v:rect>
                <v:rect id="Rectangle 14" o:spid="_x0000_s1040" style="position:absolute;left:14589;top:669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" filled="f" strokecolor="#339" strokeweight=".25pt">
                  <v:stroke dashstyle="dash"/>
                </v:rect>
                <v:rect id="Rectangle 15" o:spid="_x0000_s1041" style="position:absolute;left:14589;top:7123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" filled="f" strokecolor="#339" strokeweight=".25pt">
                  <v:stroke dashstyle="dash"/>
                </v:rect>
                <v:rect id="Rectangle 16" o:spid="_x0000_s1042" style="position:absolute;left:14589;top:754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" filled="f" strokecolor="#339" strokeweight=".25pt">
                  <v:stroke dashstyle="dash"/>
                </v:rect>
                <v:rect id="Rectangle 17" o:spid="_x0000_s1043" style="position:absolute;left:14589;top:797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" filled="f" strokecolor="#339" strokeweight=".25pt">
                  <v:stroke dashstyle="dash"/>
                </v:rect>
                <v:rect id="Rectangle 18" o:spid="_x0000_s1044" style="position:absolute;left:14589;top:839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" filled="f" strokecolor="#339" strokeweight=".25pt">
                  <v:stroke dashstyle="dash"/>
                </v:rect>
                <v:rect id="Rectangle 19" o:spid="_x0000_s1045" style="position:absolute;left:14589;top:882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" filled="f" strokecolor="#339" strokeweight=".25pt">
                  <v:stroke dashstyle="dash"/>
                </v:rect>
                <v:rect id="Rectangle 20" o:spid="_x0000_s1046" style="position:absolute;left:14589;top:924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" filled="f" strokecolor="#339" strokeweight=".25pt">
                  <v:stroke dashstyle="dash"/>
                </v:rect>
                <v:rect id="Rectangle 21" o:spid="_x0000_s1047" style="position:absolute;left:14589;top:967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" filled="f" strokecolor="#339" strokeweight=".25pt">
                  <v:stroke dashstyle="dash"/>
                </v:rect>
              </v:group>
              <v:group id="Group 23" o:spid="_x0000_s1048" style="position:absolute;left:13917;top:1594;width:426;height:8505" coordorigin="14589,1595" coordsize="426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<v:rect id="Rectangle 24" o:spid="_x0000_s1049" style="position:absolute;left:14589;top:159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" filled="f" strokecolor="#339" strokeweight=".25pt">
                  <v:stroke dashstyle="dash"/>
                </v:rect>
                <v:rect id="Rectangle 25" o:spid="_x0000_s1050" style="position:absolute;left:14589;top:202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" filled="f" strokecolor="#339" strokeweight=".25pt">
                  <v:stroke dashstyle="dash"/>
                </v:rect>
                <v:rect id="Rectangle 26" o:spid="_x0000_s1051" style="position:absolute;left:14589;top:244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" filled="f" strokecolor="#339" strokeweight=".25pt">
                  <v:stroke dashstyle="dash"/>
                </v:rect>
                <v:rect id="Rectangle 27" o:spid="_x0000_s1052" style="position:absolute;left:14589;top:287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" filled="f" strokecolor="#339" strokeweight=".25pt">
                  <v:stroke dashstyle="dash"/>
                </v:rect>
                <v:rect id="Rectangle 28" o:spid="_x0000_s1053" style="position:absolute;left:14589;top:329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" filled="f" strokecolor="#339" strokeweight=".25pt">
                  <v:stroke dashstyle="dash"/>
                </v:rect>
                <v:rect id="Rectangle 29" o:spid="_x0000_s1054" style="position:absolute;left:14589;top:372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" filled="f" strokecolor="#339" strokeweight=".25pt">
                  <v:stroke dashstyle="dash"/>
                </v:rect>
                <v:rect id="Rectangle 30" o:spid="_x0000_s1055" style="position:absolute;left:14589;top:414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" filled="f" strokecolor="#339" strokeweight=".25pt">
                  <v:stroke dashstyle="dash"/>
                </v:rect>
                <v:rect id="Rectangle 31" o:spid="_x0000_s1056" style="position:absolute;left:14589;top:457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" filled="f" strokecolor="#339" strokeweight=".25pt">
                  <v:stroke dashstyle="dash"/>
                </v:rect>
                <v:rect id="Rectangle 32" o:spid="_x0000_s1057" style="position:absolute;left:14589;top:499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" filled="f" strokecolor="#339" strokeweight=".25pt">
                  <v:stroke dashstyle="dash"/>
                </v:rect>
                <v:rect id="Rectangle 33" o:spid="_x0000_s1058" style="position:absolute;left:14589;top:542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" filled="f" strokecolor="#339" strokeweight=".25pt">
                  <v:stroke dashstyle="dash"/>
                </v:rect>
                <v:rect id="Rectangle 34" o:spid="_x0000_s1059" style="position:absolute;left:14589;top:584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" filled="f" strokecolor="#339" strokeweight=".25pt">
                  <v:stroke dashstyle="dash"/>
                </v:rect>
                <v:rect id="Rectangle 35" o:spid="_x0000_s1060" style="position:absolute;left:14589;top:627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" filled="f" strokecolor="#339" strokeweight=".25pt">
                  <v:stroke dashstyle="dash"/>
                </v:rect>
                <v:rect id="Rectangle 36" o:spid="_x0000_s1061" style="position:absolute;left:14589;top:669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" filled="f" strokecolor="#339" strokeweight=".25pt">
                  <v:stroke dashstyle="dash"/>
                </v:rect>
                <v:rect id="Rectangle 37" o:spid="_x0000_s1062" style="position:absolute;left:14589;top:7123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" filled="f" strokecolor="#339" strokeweight=".25pt">
                  <v:stroke dashstyle="dash"/>
                </v:rect>
                <v:rect id="Rectangle 38" o:spid="_x0000_s1063" style="position:absolute;left:14589;top:754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" filled="f" strokecolor="#339" strokeweight=".25pt">
                  <v:stroke dashstyle="dash"/>
                </v:rect>
                <v:rect id="Rectangle 39" o:spid="_x0000_s1064" style="position:absolute;left:14589;top:797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" filled="f" strokecolor="#339" strokeweight=".25pt">
                  <v:stroke dashstyle="dash"/>
                </v:rect>
                <v:rect id="Rectangle 40" o:spid="_x0000_s1065" style="position:absolute;left:14589;top:839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" filled="f" strokecolor="#339" strokeweight=".25pt">
                  <v:stroke dashstyle="dash"/>
                </v:rect>
                <v:rect id="Rectangle 41" o:spid="_x0000_s1066" style="position:absolute;left:14589;top:882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" filled="f" strokecolor="#339" strokeweight=".25pt">
                  <v:stroke dashstyle="dash"/>
                </v:rect>
                <v:rect id="Rectangle 42" o:spid="_x0000_s1067" style="position:absolute;left:14589;top:924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" filled="f" strokecolor="#339" strokeweight=".25pt">
                  <v:stroke dashstyle="dash"/>
                </v:rect>
                <v:rect id="Rectangle 43" o:spid="_x0000_s1068" style="position:absolute;left:14589;top:967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" filled="f" strokecolor="#339" strokeweight=".25pt">
                  <v:stroke dashstyle="dash"/>
                </v:rect>
              </v:group>
              <v:group id="Group 44" o:spid="_x0000_s1069" style="position:absolute;left:13245;top:1594;width:426;height:8505" coordorigin="14589,1595" coordsize="426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<v:rect id="Rectangle 45" o:spid="_x0000_s1070" style="position:absolute;left:14589;top:159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" filled="f" strokecolor="#339" strokeweight=".25pt">
                  <v:stroke dashstyle="dash"/>
                </v:rect>
                <v:rect id="Rectangle 46" o:spid="_x0000_s1071" style="position:absolute;left:14589;top:202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" filled="f" strokecolor="#339" strokeweight=".25pt">
                  <v:stroke dashstyle="dash"/>
                </v:rect>
                <v:rect id="Rectangle 47" o:spid="_x0000_s1072" style="position:absolute;left:14589;top:244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" filled="f" strokecolor="#339" strokeweight=".25pt">
                  <v:stroke dashstyle="dash"/>
                </v:rect>
                <v:rect id="Rectangle 48" o:spid="_x0000_s1073" style="position:absolute;left:14589;top:287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" filled="f" strokecolor="#339" strokeweight=".25pt">
                  <v:stroke dashstyle="dash"/>
                </v:rect>
                <v:rect id="Rectangle 49" o:spid="_x0000_s1074" style="position:absolute;left:14589;top:329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" filled="f" strokecolor="#339" strokeweight=".25pt">
                  <v:stroke dashstyle="dash"/>
                </v:rect>
                <v:rect id="Rectangle 50" o:spid="_x0000_s1075" style="position:absolute;left:14589;top:372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" filled="f" strokecolor="#339" strokeweight=".25pt">
                  <v:stroke dashstyle="dash"/>
                </v:rect>
                <v:rect id="Rectangle 51" o:spid="_x0000_s1076" style="position:absolute;left:14589;top:414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" filled="f" strokecolor="#339" strokeweight=".25pt">
                  <v:stroke dashstyle="dash"/>
                </v:rect>
                <v:rect id="Rectangle 52" o:spid="_x0000_s1077" style="position:absolute;left:14589;top:457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" filled="f" strokecolor="#339" strokeweight=".25pt">
                  <v:stroke dashstyle="dash"/>
                </v:rect>
                <v:rect id="Rectangle 53" o:spid="_x0000_s1078" style="position:absolute;left:14589;top:499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" filled="f" strokecolor="#339" strokeweight=".25pt">
                  <v:stroke dashstyle="dash"/>
                </v:rect>
                <v:rect id="Rectangle 54" o:spid="_x0000_s1079" style="position:absolute;left:14589;top:542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" filled="f" strokecolor="#339" strokeweight=".25pt">
                  <v:stroke dashstyle="dash"/>
                </v:rect>
                <v:rect id="Rectangle 55" o:spid="_x0000_s1080" style="position:absolute;left:14589;top:584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" filled="f" strokecolor="#339" strokeweight=".25pt">
                  <v:stroke dashstyle="dash"/>
                </v:rect>
                <v:rect id="Rectangle 56" o:spid="_x0000_s1081" style="position:absolute;left:14589;top:627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" filled="f" strokecolor="#339" strokeweight=".25pt">
                  <v:stroke dashstyle="dash"/>
                </v:rect>
                <v:rect id="Rectangle 57" o:spid="_x0000_s1082" style="position:absolute;left:14589;top:669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" filled="f" strokecolor="#339" strokeweight=".25pt">
                  <v:stroke dashstyle="dash"/>
                </v:rect>
                <v:rect id="Rectangle 58" o:spid="_x0000_s1083" style="position:absolute;left:14589;top:7123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" filled="f" strokecolor="#339" strokeweight=".25pt">
                  <v:stroke dashstyle="dash"/>
                </v:rect>
                <v:rect id="Rectangle 59" o:spid="_x0000_s1084" style="position:absolute;left:14589;top:754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" filled="f" strokecolor="#339" strokeweight=".25pt">
                  <v:stroke dashstyle="dash"/>
                </v:rect>
                <v:rect id="Rectangle 60" o:spid="_x0000_s1085" style="position:absolute;left:14589;top:797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" filled="f" strokecolor="#339" strokeweight=".25pt">
                  <v:stroke dashstyle="dash"/>
                </v:rect>
                <v:rect id="Rectangle 61" o:spid="_x0000_s1086" style="position:absolute;left:14589;top:839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" filled="f" strokecolor="#339" strokeweight=".25pt">
                  <v:stroke dashstyle="dash"/>
                </v:rect>
                <v:rect id="Rectangle 62" o:spid="_x0000_s1087" style="position:absolute;left:14589;top:882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" filled="f" strokecolor="#339" strokeweight=".25pt">
                  <v:stroke dashstyle="dash"/>
                </v:rect>
                <v:rect id="Rectangle 63" o:spid="_x0000_s1088" style="position:absolute;left:14589;top:924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" filled="f" strokecolor="#339" strokeweight=".25pt">
                  <v:stroke dashstyle="dash"/>
                </v:rect>
                <v:rect id="Rectangle 64" o:spid="_x0000_s1089" style="position:absolute;left:14589;top:967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" filled="f" strokecolor="#339" strokeweight=".25pt">
                  <v:stroke dashstyle="dash"/>
                </v:rect>
              </v:group>
              <v:group id="Group 65" o:spid="_x0000_s1090" style="position:absolute;left:12573;top:1594;width:426;height:8505" coordorigin="14589,1595" coordsize="426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<v:rect id="Rectangle 66" o:spid="_x0000_s1091" style="position:absolute;left:14589;top:159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" filled="f" strokecolor="#339" strokeweight=".25pt">
                  <v:stroke dashstyle="dash"/>
                </v:rect>
                <v:rect id="Rectangle 67" o:spid="_x0000_s1092" style="position:absolute;left:14589;top:202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" filled="f" strokecolor="#339" strokeweight=".25pt">
                  <v:stroke dashstyle="dash"/>
                </v:rect>
                <v:rect id="Rectangle 68" o:spid="_x0000_s1093" style="position:absolute;left:14589;top:244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" filled="f" strokecolor="#339" strokeweight=".25pt">
                  <v:stroke dashstyle="dash"/>
                </v:rect>
                <v:rect id="Rectangle 69" o:spid="_x0000_s1094" style="position:absolute;left:14589;top:287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" filled="f" strokecolor="#339" strokeweight=".25pt">
                  <v:stroke dashstyle="dash"/>
                </v:rect>
                <v:rect id="Rectangle 70" o:spid="_x0000_s1095" style="position:absolute;left:14589;top:329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" filled="f" strokecolor="#339" strokeweight=".25pt">
                  <v:stroke dashstyle="dash"/>
                </v:rect>
                <v:rect id="Rectangle 71" o:spid="_x0000_s1096" style="position:absolute;left:14589;top:372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" filled="f" strokecolor="#339" strokeweight=".25pt">
                  <v:stroke dashstyle="dash"/>
                </v:rect>
                <v:rect id="Rectangle 72" o:spid="_x0000_s1097" style="position:absolute;left:14589;top:414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" filled="f" strokecolor="#339" strokeweight=".25pt">
                  <v:stroke dashstyle="dash"/>
                </v:rect>
                <v:rect id="Rectangle 73" o:spid="_x0000_s1098" style="position:absolute;left:14589;top:457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" filled="f" strokecolor="#339" strokeweight=".25pt">
                  <v:stroke dashstyle="dash"/>
                </v:rect>
                <v:rect id="Rectangle 74" o:spid="_x0000_s1099" style="position:absolute;left:14589;top:499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" filled="f" strokecolor="#339" strokeweight=".25pt">
                  <v:stroke dashstyle="dash"/>
                </v:rect>
                <v:rect id="Rectangle 75" o:spid="_x0000_s1100" style="position:absolute;left:14589;top:542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" filled="f" strokecolor="#339" strokeweight=".25pt">
                  <v:stroke dashstyle="dash"/>
                </v:rect>
                <v:rect id="Rectangle 76" o:spid="_x0000_s1101" style="position:absolute;left:14589;top:584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" filled="f" strokecolor="#339" strokeweight=".25pt">
                  <v:stroke dashstyle="dash"/>
                </v:rect>
                <v:rect id="Rectangle 77" o:spid="_x0000_s1102" style="position:absolute;left:14589;top:627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" filled="f" strokecolor="#339" strokeweight=".25pt">
                  <v:stroke dashstyle="dash"/>
                </v:rect>
                <v:rect id="Rectangle 78" o:spid="_x0000_s1103" style="position:absolute;left:14589;top:669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" filled="f" strokecolor="#339" strokeweight=".25pt">
                  <v:stroke dashstyle="dash"/>
                </v:rect>
                <v:rect id="Rectangle 79" o:spid="_x0000_s1104" style="position:absolute;left:14589;top:7123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" filled="f" strokecolor="#339" strokeweight=".25pt">
                  <v:stroke dashstyle="dash"/>
                </v:rect>
                <v:rect id="Rectangle 80" o:spid="_x0000_s1105" style="position:absolute;left:14589;top:754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" filled="f" strokecolor="#339" strokeweight=".25pt">
                  <v:stroke dashstyle="dash"/>
                </v:rect>
                <v:rect id="Rectangle 81" o:spid="_x0000_s1106" style="position:absolute;left:14589;top:797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" filled="f" strokecolor="#339" strokeweight=".25pt">
                  <v:stroke dashstyle="dash"/>
                </v:rect>
                <v:rect id="Rectangle 82" o:spid="_x0000_s1107" style="position:absolute;left:14589;top:839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" filled="f" strokecolor="#339" strokeweight=".25pt">
                  <v:stroke dashstyle="dash"/>
                </v:rect>
                <v:rect id="Rectangle 83" o:spid="_x0000_s1108" style="position:absolute;left:14589;top:882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" filled="f" strokecolor="#339" strokeweight=".25pt">
                  <v:stroke dashstyle="dash"/>
                </v:rect>
                <v:rect id="Rectangle 84" o:spid="_x0000_s1109" style="position:absolute;left:14589;top:924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" filled="f" strokecolor="#339" strokeweight=".25pt">
                  <v:stroke dashstyle="dash"/>
                </v:rect>
                <v:rect id="Rectangle 85" o:spid="_x0000_s1110" style="position:absolute;left:14589;top:967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" filled="f" strokecolor="#339" strokeweight=".25pt">
                  <v:stroke dashstyle="dash"/>
                </v:rect>
              </v:group>
              <v:group id="Group 86" o:spid="_x0000_s1111" style="position:absolute;left:11902;top:1594;width:426;height:8505" coordorigin="14589,1595" coordsize="426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<v:rect id="Rectangle 87" o:spid="_x0000_s1112" style="position:absolute;left:14589;top:159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" filled="f" strokecolor="#339" strokeweight=".25pt">
                  <v:stroke dashstyle="dash"/>
                </v:rect>
                <v:rect id="Rectangle 88" o:spid="_x0000_s1113" style="position:absolute;left:14589;top:202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" filled="f" strokecolor="#339" strokeweight=".25pt">
                  <v:stroke dashstyle="dash"/>
                </v:rect>
                <v:rect id="Rectangle 89" o:spid="_x0000_s1114" style="position:absolute;left:14589;top:244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" filled="f" strokecolor="#339" strokeweight=".25pt">
                  <v:stroke dashstyle="dash"/>
                </v:rect>
                <v:rect id="Rectangle 90" o:spid="_x0000_s1115" style="position:absolute;left:14589;top:287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" filled="f" strokecolor="#339" strokeweight=".25pt">
                  <v:stroke dashstyle="dash"/>
                </v:rect>
                <v:rect id="Rectangle 91" o:spid="_x0000_s1116" style="position:absolute;left:14589;top:329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" filled="f" strokecolor="#339" strokeweight=".25pt">
                  <v:stroke dashstyle="dash"/>
                </v:rect>
                <v:rect id="Rectangle 92" o:spid="_x0000_s1117" style="position:absolute;left:14589;top:372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" filled="f" strokecolor="#339" strokeweight=".25pt">
                  <v:stroke dashstyle="dash"/>
                </v:rect>
                <v:rect id="Rectangle 93" o:spid="_x0000_s1118" style="position:absolute;left:14589;top:414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" filled="f" strokecolor="#339" strokeweight=".25pt">
                  <v:stroke dashstyle="dash"/>
                </v:rect>
                <v:rect id="Rectangle 94" o:spid="_x0000_s1119" style="position:absolute;left:14589;top:457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" filled="f" strokecolor="#339" strokeweight=".25pt">
                  <v:stroke dashstyle="dash"/>
                </v:rect>
                <v:rect id="Rectangle 95" o:spid="_x0000_s1120" style="position:absolute;left:14589;top:499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" filled="f" strokecolor="#339" strokeweight=".25pt">
                  <v:stroke dashstyle="dash"/>
                </v:rect>
                <v:rect id="Rectangle 96" o:spid="_x0000_s1121" style="position:absolute;left:14589;top:542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" filled="f" strokecolor="#339" strokeweight=".25pt">
                  <v:stroke dashstyle="dash"/>
                </v:rect>
                <v:rect id="Rectangle 97" o:spid="_x0000_s1122" style="position:absolute;left:14589;top:584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" filled="f" strokecolor="#339" strokeweight=".25pt">
                  <v:stroke dashstyle="dash"/>
                </v:rect>
                <v:rect id="Rectangle 98" o:spid="_x0000_s1123" style="position:absolute;left:14589;top:627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" filled="f" strokecolor="#339" strokeweight=".25pt">
                  <v:stroke dashstyle="dash"/>
                </v:rect>
                <v:rect id="Rectangle 99" o:spid="_x0000_s1124" style="position:absolute;left:14589;top:669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" filled="f" strokecolor="#339" strokeweight=".25pt">
                  <v:stroke dashstyle="dash"/>
                </v:rect>
                <v:rect id="Rectangle 100" o:spid="_x0000_s1125" style="position:absolute;left:14589;top:7123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" filled="f" strokecolor="#339" strokeweight=".25pt">
                  <v:stroke dashstyle="dash"/>
                </v:rect>
                <v:rect id="Rectangle 101" o:spid="_x0000_s1126" style="position:absolute;left:14589;top:754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" filled="f" strokecolor="#339" strokeweight=".25pt">
                  <v:stroke dashstyle="dash"/>
                </v:rect>
                <v:rect id="Rectangle 102" o:spid="_x0000_s1127" style="position:absolute;left:14589;top:797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" filled="f" strokecolor="#339" strokeweight=".25pt">
                  <v:stroke dashstyle="dash"/>
                </v:rect>
                <v:rect id="Rectangle 103" o:spid="_x0000_s1128" style="position:absolute;left:14589;top:839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" filled="f" strokecolor="#339" strokeweight=".25pt">
                  <v:stroke dashstyle="dash"/>
                </v:rect>
                <v:rect id="Rectangle 104" o:spid="_x0000_s1129" style="position:absolute;left:14589;top:882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" filled="f" strokecolor="#339" strokeweight=".25pt">
                  <v:stroke dashstyle="dash"/>
                </v:rect>
                <v:rect id="Rectangle 105" o:spid="_x0000_s1130" style="position:absolute;left:14589;top:924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" filled="f" strokecolor="#339" strokeweight=".25pt">
                  <v:stroke dashstyle="dash"/>
                </v:rect>
                <v:rect id="Rectangle 106" o:spid="_x0000_s1131" style="position:absolute;left:14589;top:967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" filled="f" strokecolor="#339" strokeweight=".25pt">
                  <v:stroke dashstyle="dash"/>
                </v:rect>
              </v:group>
              <v:group id="Group 107" o:spid="_x0000_s1132" style="position:absolute;left:11230;top:1594;width:426;height:8505" coordorigin="14589,1595" coordsize="426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<v:rect id="Rectangle 108" o:spid="_x0000_s1133" style="position:absolute;left:14589;top:159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" filled="f" strokecolor="#339" strokeweight=".25pt">
                  <v:stroke dashstyle="dash"/>
                </v:rect>
                <v:rect id="Rectangle 109" o:spid="_x0000_s1134" style="position:absolute;left:14589;top:202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" filled="f" strokecolor="#339" strokeweight=".25pt">
                  <v:stroke dashstyle="dash"/>
                </v:rect>
                <v:rect id="Rectangle 110" o:spid="_x0000_s1135" style="position:absolute;left:14589;top:244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" filled="f" strokecolor="#339" strokeweight=".25pt">
                  <v:stroke dashstyle="dash"/>
                </v:rect>
                <v:rect id="Rectangle 111" o:spid="_x0000_s1136" style="position:absolute;left:14589;top:287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" filled="f" strokecolor="#339" strokeweight=".25pt">
                  <v:stroke dashstyle="dash"/>
                </v:rect>
                <v:rect id="Rectangle 112" o:spid="_x0000_s1137" style="position:absolute;left:14589;top:329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" filled="f" strokecolor="#339" strokeweight=".25pt">
                  <v:stroke dashstyle="dash"/>
                </v:rect>
                <v:rect id="Rectangle 113" o:spid="_x0000_s1138" style="position:absolute;left:14589;top:372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" filled="f" strokecolor="#339" strokeweight=".25pt">
                  <v:stroke dashstyle="dash"/>
                </v:rect>
                <v:rect id="Rectangle 114" o:spid="_x0000_s1139" style="position:absolute;left:14589;top:414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" filled="f" strokecolor="#339" strokeweight=".25pt">
                  <v:stroke dashstyle="dash"/>
                </v:rect>
                <v:rect id="Rectangle 115" o:spid="_x0000_s1140" style="position:absolute;left:14589;top:457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" filled="f" strokecolor="#339" strokeweight=".25pt">
                  <v:stroke dashstyle="dash"/>
                </v:rect>
                <v:rect id="Rectangle 116" o:spid="_x0000_s1141" style="position:absolute;left:14589;top:499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" filled="f" strokecolor="#339" strokeweight=".25pt">
                  <v:stroke dashstyle="dash"/>
                </v:rect>
                <v:rect id="Rectangle 117" o:spid="_x0000_s1142" style="position:absolute;left:14589;top:542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" filled="f" strokecolor="#339" strokeweight=".25pt">
                  <v:stroke dashstyle="dash"/>
                </v:rect>
                <v:rect id="Rectangle 118" o:spid="_x0000_s1143" style="position:absolute;left:14589;top:584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" filled="f" strokecolor="#339" strokeweight=".25pt">
                  <v:stroke dashstyle="dash"/>
                </v:rect>
                <v:rect id="Rectangle 119" o:spid="_x0000_s1144" style="position:absolute;left:14589;top:627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" filled="f" strokecolor="#339" strokeweight=".25pt">
                  <v:stroke dashstyle="dash"/>
                </v:rect>
                <v:rect id="Rectangle 120" o:spid="_x0000_s1145" style="position:absolute;left:14589;top:669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" filled="f" strokecolor="#339" strokeweight=".25pt">
                  <v:stroke dashstyle="dash"/>
                </v:rect>
                <v:rect id="Rectangle 121" o:spid="_x0000_s1146" style="position:absolute;left:14589;top:7123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" filled="f" strokecolor="#339" strokeweight=".25pt">
                  <v:stroke dashstyle="dash"/>
                </v:rect>
                <v:rect id="Rectangle 122" o:spid="_x0000_s1147" style="position:absolute;left:14589;top:754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" filled="f" strokecolor="#339" strokeweight=".25pt">
                  <v:stroke dashstyle="dash"/>
                </v:rect>
                <v:rect id="Rectangle 123" o:spid="_x0000_s1148" style="position:absolute;left:14589;top:797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" filled="f" strokecolor="#339" strokeweight=".25pt">
                  <v:stroke dashstyle="dash"/>
                </v:rect>
                <v:rect id="Rectangle 124" o:spid="_x0000_s1149" style="position:absolute;left:14589;top:839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" filled="f" strokecolor="#339" strokeweight=".25pt">
                  <v:stroke dashstyle="dash"/>
                </v:rect>
                <v:rect id="Rectangle 125" o:spid="_x0000_s1150" style="position:absolute;left:14589;top:882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" filled="f" strokecolor="#339" strokeweight=".25pt">
                  <v:stroke dashstyle="dash"/>
                </v:rect>
                <v:rect id="Rectangle 126" o:spid="_x0000_s1151" style="position:absolute;left:14589;top:924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" filled="f" strokecolor="#339" strokeweight=".25pt">
                  <v:stroke dashstyle="dash"/>
                </v:rect>
                <v:rect id="Rectangle 127" o:spid="_x0000_s1152" style="position:absolute;left:14589;top:967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" filled="f" strokecolor="#339" strokeweight=".25pt">
                  <v:stroke dashstyle="dash"/>
                </v:rect>
              </v:group>
              <v:group id="Group 128" o:spid="_x0000_s1153" style="position:absolute;left:10558;top:1594;width:426;height:8505" coordorigin="14589,1595" coordsize="426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  <v:rect id="Rectangle 129" o:spid="_x0000_s1154" style="position:absolute;left:14589;top:159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" filled="f" strokecolor="#339" strokeweight=".25pt">
                  <v:stroke dashstyle="dash"/>
                </v:rect>
                <v:rect id="Rectangle 130" o:spid="_x0000_s1155" style="position:absolute;left:14589;top:202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" filled="f" strokecolor="#339" strokeweight=".25pt">
                  <v:stroke dashstyle="dash"/>
                </v:rect>
                <v:rect id="Rectangle 131" o:spid="_x0000_s1156" style="position:absolute;left:14589;top:244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" filled="f" strokecolor="#339" strokeweight=".25pt">
                  <v:stroke dashstyle="dash"/>
                </v:rect>
                <v:rect id="Rectangle 132" o:spid="_x0000_s1157" style="position:absolute;left:14589;top:287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" filled="f" strokecolor="#339" strokeweight=".25pt">
                  <v:stroke dashstyle="dash"/>
                </v:rect>
                <v:rect id="Rectangle 133" o:spid="_x0000_s1158" style="position:absolute;left:14589;top:329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" filled="f" strokecolor="#339" strokeweight=".25pt">
                  <v:stroke dashstyle="dash"/>
                </v:rect>
                <v:rect id="Rectangle 134" o:spid="_x0000_s1159" style="position:absolute;left:14589;top:372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" filled="f" strokecolor="#339" strokeweight=".25pt">
                  <v:stroke dashstyle="dash"/>
                </v:rect>
                <v:rect id="Rectangle 135" o:spid="_x0000_s1160" style="position:absolute;left:14589;top:414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" filled="f" strokecolor="#339" strokeweight=".25pt">
                  <v:stroke dashstyle="dash"/>
                </v:rect>
                <v:rect id="Rectangle 136" o:spid="_x0000_s1161" style="position:absolute;left:14589;top:457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" filled="f" strokecolor="#339" strokeweight=".25pt">
                  <v:stroke dashstyle="dash"/>
                </v:rect>
                <v:rect id="Rectangle 137" o:spid="_x0000_s1162" style="position:absolute;left:14589;top:499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" filled="f" strokecolor="#339" strokeweight=".25pt">
                  <v:stroke dashstyle="dash"/>
                </v:rect>
                <v:rect id="Rectangle 138" o:spid="_x0000_s1163" style="position:absolute;left:14589;top:542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" filled="f" strokecolor="#339" strokeweight=".25pt">
                  <v:stroke dashstyle="dash"/>
                </v:rect>
                <v:rect id="Rectangle 139" o:spid="_x0000_s1164" style="position:absolute;left:14589;top:584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" filled="f" strokecolor="#339" strokeweight=".25pt">
                  <v:stroke dashstyle="dash"/>
                </v:rect>
                <v:rect id="Rectangle 140" o:spid="_x0000_s1165" style="position:absolute;left:14589;top:627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" filled="f" strokecolor="#339" strokeweight=".25pt">
                  <v:stroke dashstyle="dash"/>
                </v:rect>
                <v:rect id="Rectangle 141" o:spid="_x0000_s1166" style="position:absolute;left:14589;top:669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" filled="f" strokecolor="#339" strokeweight=".25pt">
                  <v:stroke dashstyle="dash"/>
                </v:rect>
                <v:rect id="Rectangle 142" o:spid="_x0000_s1167" style="position:absolute;left:14589;top:7123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" filled="f" strokecolor="#339" strokeweight=".25pt">
                  <v:stroke dashstyle="dash"/>
                </v:rect>
                <v:rect id="Rectangle 143" o:spid="_x0000_s1168" style="position:absolute;left:14589;top:754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" filled="f" strokecolor="#339" strokeweight=".25pt">
                  <v:stroke dashstyle="dash"/>
                </v:rect>
                <v:rect id="Rectangle 144" o:spid="_x0000_s1169" style="position:absolute;left:14589;top:797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" filled="f" strokecolor="#339" strokeweight=".25pt">
                  <v:stroke dashstyle="dash"/>
                </v:rect>
                <v:rect id="Rectangle 145" o:spid="_x0000_s1170" style="position:absolute;left:14589;top:839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" filled="f" strokecolor="#339" strokeweight=".25pt">
                  <v:stroke dashstyle="dash"/>
                </v:rect>
                <v:rect id="Rectangle 146" o:spid="_x0000_s1171" style="position:absolute;left:14589;top:882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" filled="f" strokecolor="#339" strokeweight=".25pt">
                  <v:stroke dashstyle="dash"/>
                </v:rect>
                <v:rect id="Rectangle 147" o:spid="_x0000_s1172" style="position:absolute;left:14589;top:924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" filled="f" strokecolor="#339" strokeweight=".25pt">
                  <v:stroke dashstyle="dash"/>
                </v:rect>
                <v:rect id="Rectangle 148" o:spid="_x0000_s1173" style="position:absolute;left:14589;top:967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" filled="f" strokecolor="#339" strokeweight=".25pt">
                  <v:stroke dashstyle="dash"/>
                </v:rect>
              </v:group>
              <v:group id="Group 149" o:spid="_x0000_s1174" style="position:absolute;left:9886;top:1594;width:426;height:8505" coordorigin="14589,1595" coordsize="426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oB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twX8PhMukKsfAAAA//8DAFBLAQItABQABgAIAAAAIQDb4fbL7gAAAIUBAAATAAAAAAAAAAAA&#10;AAAAAAAAAABbQ29udGVudF9UeXBlc10ueG1sUEsBAi0AFAAGAAgAAAAhAFr0LFu/AAAAFQEAAAsA&#10;AAAAAAAAAAAAAAAAHwEAAF9yZWxzLy5yZWxzUEsBAi0AFAAGAAgAAAAhAEyUigHEAAAA3AAAAA8A&#10;AAAAAAAAAAAAAAAABwIAAGRycy9kb3ducmV2LnhtbFBLBQYAAAAAAwADALcAAAD4AgAAAAA=&#10;">
                <v:rect id="Rectangle 150" o:spid="_x0000_s1175" style="position:absolute;left:14589;top:159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" filled="f" strokecolor="#339" strokeweight=".25pt">
                  <v:stroke dashstyle="dash"/>
                </v:rect>
                <v:rect id="Rectangle 151" o:spid="_x0000_s1176" style="position:absolute;left:14589;top:202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" filled="f" strokecolor="#339" strokeweight=".25pt">
                  <v:stroke dashstyle="dash"/>
                </v:rect>
                <v:rect id="Rectangle 152" o:spid="_x0000_s1177" style="position:absolute;left:14589;top:244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" filled="f" strokecolor="#339" strokeweight=".25pt">
                  <v:stroke dashstyle="dash"/>
                </v:rect>
                <v:rect id="Rectangle 153" o:spid="_x0000_s1178" style="position:absolute;left:14589;top:287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" filled="f" strokecolor="#339" strokeweight=".25pt">
                  <v:stroke dashstyle="dash"/>
                </v:rect>
                <v:rect id="Rectangle 154" o:spid="_x0000_s1179" style="position:absolute;left:14589;top:329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" filled="f" strokecolor="#339" strokeweight=".25pt">
                  <v:stroke dashstyle="dash"/>
                </v:rect>
                <v:rect id="Rectangle 155" o:spid="_x0000_s1180" style="position:absolute;left:14589;top:372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" filled="f" strokecolor="#339" strokeweight=".25pt">
                  <v:stroke dashstyle="dash"/>
                </v:rect>
                <v:rect id="Rectangle 156" o:spid="_x0000_s1181" style="position:absolute;left:14589;top:414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" filled="f" strokecolor="#339" strokeweight=".25pt">
                  <v:stroke dashstyle="dash"/>
                </v:rect>
                <v:rect id="Rectangle 157" o:spid="_x0000_s1182" style="position:absolute;left:14589;top:457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" filled="f" strokecolor="#339" strokeweight=".25pt">
                  <v:stroke dashstyle="dash"/>
                </v:rect>
                <v:rect id="Rectangle 158" o:spid="_x0000_s1183" style="position:absolute;left:14589;top:499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" filled="f" strokecolor="#339" strokeweight=".25pt">
                  <v:stroke dashstyle="dash"/>
                </v:rect>
                <v:rect id="Rectangle 159" o:spid="_x0000_s1184" style="position:absolute;left:14589;top:542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" filled="f" strokecolor="#339" strokeweight=".25pt">
                  <v:stroke dashstyle="dash"/>
                </v:rect>
                <v:rect id="Rectangle 160" o:spid="_x0000_s1185" style="position:absolute;left:14589;top:584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" filled="f" strokecolor="#339" strokeweight=".25pt">
                  <v:stroke dashstyle="dash"/>
                </v:rect>
                <v:rect id="Rectangle 161" o:spid="_x0000_s1186" style="position:absolute;left:14589;top:627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" filled="f" strokecolor="#339" strokeweight=".25pt">
                  <v:stroke dashstyle="dash"/>
                </v:rect>
                <v:rect id="Rectangle 162" o:spid="_x0000_s1187" style="position:absolute;left:14589;top:669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" filled="f" strokecolor="#339" strokeweight=".25pt">
                  <v:stroke dashstyle="dash"/>
                </v:rect>
                <v:rect id="Rectangle 163" o:spid="_x0000_s1188" style="position:absolute;left:14589;top:7123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" filled="f" strokecolor="#339" strokeweight=".25pt">
                  <v:stroke dashstyle="dash"/>
                </v:rect>
                <v:rect id="Rectangle 164" o:spid="_x0000_s1189" style="position:absolute;left:14589;top:754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" filled="f" strokecolor="#339" strokeweight=".25pt">
                  <v:stroke dashstyle="dash"/>
                </v:rect>
                <v:rect id="Rectangle 165" o:spid="_x0000_s1190" style="position:absolute;left:14589;top:797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" filled="f" strokecolor="#339" strokeweight=".25pt">
                  <v:stroke dashstyle="dash"/>
                </v:rect>
                <v:rect id="Rectangle 166" o:spid="_x0000_s1191" style="position:absolute;left:14589;top:839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" filled="f" strokecolor="#339" strokeweight=".25pt">
                  <v:stroke dashstyle="dash"/>
                </v:rect>
                <v:rect id="Rectangle 167" o:spid="_x0000_s1192" style="position:absolute;left:14589;top:882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" filled="f" strokecolor="#339" strokeweight=".25pt">
                  <v:stroke dashstyle="dash"/>
                </v:rect>
                <v:rect id="Rectangle 168" o:spid="_x0000_s1193" style="position:absolute;left:14589;top:924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" filled="f" strokecolor="#339" strokeweight=".25pt">
                  <v:stroke dashstyle="dash"/>
                </v:rect>
                <v:rect id="Rectangle 169" o:spid="_x0000_s1194" style="position:absolute;left:14589;top:967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" filled="f" strokecolor="#339" strokeweight=".25pt">
                  <v:stroke dashstyle="dash"/>
                </v:rect>
              </v:group>
              <v:group id="Group 170" o:spid="_x0000_s1195" style="position:absolute;left:9214;top:1594;width:426;height:8505" coordorigin="14589,1595" coordsize="426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">
                <v:rect id="Rectangle 171" o:spid="_x0000_s1196" style="position:absolute;left:14589;top:159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" filled="f" strokecolor="#339" strokeweight=".25pt">
                  <v:stroke dashstyle="dash"/>
                </v:rect>
                <v:rect id="Rectangle 172" o:spid="_x0000_s1197" style="position:absolute;left:14589;top:202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" filled="f" strokecolor="#339" strokeweight=".25pt">
                  <v:stroke dashstyle="dash"/>
                </v:rect>
                <v:rect id="Rectangle 173" o:spid="_x0000_s1198" style="position:absolute;left:14589;top:244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" filled="f" strokecolor="#339" strokeweight=".25pt">
                  <v:stroke dashstyle="dash"/>
                </v:rect>
                <v:rect id="Rectangle 174" o:spid="_x0000_s1199" style="position:absolute;left:14589;top:287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" filled="f" strokecolor="#339" strokeweight=".25pt">
                  <v:stroke dashstyle="dash"/>
                </v:rect>
                <v:rect id="Rectangle 175" o:spid="_x0000_s1200" style="position:absolute;left:14589;top:329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" filled="f" strokecolor="#339" strokeweight=".25pt">
                  <v:stroke dashstyle="dash"/>
                </v:rect>
                <v:rect id="Rectangle 176" o:spid="_x0000_s1201" style="position:absolute;left:14589;top:372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" filled="f" strokecolor="#339" strokeweight=".25pt">
                  <v:stroke dashstyle="dash"/>
                </v:rect>
                <v:rect id="Rectangle 177" o:spid="_x0000_s1202" style="position:absolute;left:14589;top:414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" filled="f" strokecolor="#339" strokeweight=".25pt">
                  <v:stroke dashstyle="dash"/>
                </v:rect>
                <v:rect id="Rectangle 178" o:spid="_x0000_s1203" style="position:absolute;left:14589;top:457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" filled="f" strokecolor="#339" strokeweight=".25pt">
                  <v:stroke dashstyle="dash"/>
                </v:rect>
                <v:rect id="Rectangle 179" o:spid="_x0000_s1204" style="position:absolute;left:14589;top:499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" filled="f" strokecolor="#339" strokeweight=".25pt">
                  <v:stroke dashstyle="dash"/>
                </v:rect>
                <v:rect id="Rectangle 180" o:spid="_x0000_s1205" style="position:absolute;left:14589;top:542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" filled="f" strokecolor="#339" strokeweight=".25pt">
                  <v:stroke dashstyle="dash"/>
                </v:rect>
                <v:rect id="Rectangle 181" o:spid="_x0000_s1206" style="position:absolute;left:14589;top:584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" filled="f" strokecolor="#339" strokeweight=".25pt">
                  <v:stroke dashstyle="dash"/>
                </v:rect>
                <v:rect id="Rectangle 182" o:spid="_x0000_s1207" style="position:absolute;left:14589;top:627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" filled="f" strokecolor="#339" strokeweight=".25pt">
                  <v:stroke dashstyle="dash"/>
                </v:rect>
                <v:rect id="Rectangle 183" o:spid="_x0000_s1208" style="position:absolute;left:14589;top:669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" filled="f" strokecolor="#339" strokeweight=".25pt">
                  <v:stroke dashstyle="dash"/>
                </v:rect>
                <v:rect id="Rectangle 184" o:spid="_x0000_s1209" style="position:absolute;left:14589;top:7123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" filled="f" strokecolor="#339" strokeweight=".25pt">
                  <v:stroke dashstyle="dash"/>
                </v:rect>
                <v:rect id="Rectangle 185" o:spid="_x0000_s1210" style="position:absolute;left:14589;top:754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" filled="f" strokecolor="#339" strokeweight=".25pt">
                  <v:stroke dashstyle="dash"/>
                </v:rect>
                <v:rect id="Rectangle 186" o:spid="_x0000_s1211" style="position:absolute;left:14589;top:797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" filled="f" strokecolor="#339" strokeweight=".25pt">
                  <v:stroke dashstyle="dash"/>
                </v:rect>
                <v:rect id="Rectangle 187" o:spid="_x0000_s1212" style="position:absolute;left:14589;top:839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" filled="f" strokecolor="#339" strokeweight=".25pt">
                  <v:stroke dashstyle="dash"/>
                </v:rect>
                <v:rect id="Rectangle 188" o:spid="_x0000_s1213" style="position:absolute;left:14589;top:882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" filled="f" strokecolor="#339" strokeweight=".25pt">
                  <v:stroke dashstyle="dash"/>
                </v:rect>
                <v:rect id="Rectangle 189" o:spid="_x0000_s1214" style="position:absolute;left:14589;top:924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" filled="f" strokecolor="#339" strokeweight=".25pt">
                  <v:stroke dashstyle="dash"/>
                </v:rect>
                <v:rect id="Rectangle 190" o:spid="_x0000_s1215" style="position:absolute;left:14589;top:967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" filled="f" strokecolor="#339" strokeweight=".25pt">
                  <v:stroke dashstyle="dash"/>
                </v:rect>
              </v:group>
              <v:group id="Group 191" o:spid="_x0000_s1216" style="position:absolute;left:8542;top:1594;width:426;height:8505" coordorigin="14589,1595" coordsize="426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qpA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Vwn8PhMukJsfAAAA//8DAFBLAQItABQABgAIAAAAIQDb4fbL7gAAAIUBAAATAAAAAAAAAAAA&#10;AAAAAAAAAABbQ29udGVudF9UeXBlc10ueG1sUEsBAi0AFAAGAAgAAAAhAFr0LFu/AAAAFQEAAAsA&#10;AAAAAAAAAAAAAAAAHwEAAF9yZWxzLy5yZWxzUEsBAi0AFAAGAAgAAAAhAMyCqkDEAAAA3AAAAA8A&#10;AAAAAAAAAAAAAAAABwIAAGRycy9kb3ducmV2LnhtbFBLBQYAAAAAAwADALcAAAD4AgAAAAA=&#10;">
                <v:rect id="Rectangle 192" o:spid="_x0000_s1217" style="position:absolute;left:14589;top:159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" filled="f" strokecolor="#339" strokeweight=".25pt">
                  <v:stroke dashstyle="dash"/>
                </v:rect>
                <v:rect id="Rectangle 193" o:spid="_x0000_s1218" style="position:absolute;left:14589;top:202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" filled="f" strokecolor="#339" strokeweight=".25pt">
                  <v:stroke dashstyle="dash"/>
                </v:rect>
                <v:rect id="Rectangle 194" o:spid="_x0000_s1219" style="position:absolute;left:14589;top:244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" filled="f" strokecolor="#339" strokeweight=".25pt">
                  <v:stroke dashstyle="dash"/>
                </v:rect>
                <v:rect id="Rectangle 195" o:spid="_x0000_s1220" style="position:absolute;left:14589;top:287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" filled="f" strokecolor="#339" strokeweight=".25pt">
                  <v:stroke dashstyle="dash"/>
                </v:rect>
                <v:rect id="Rectangle 196" o:spid="_x0000_s1221" style="position:absolute;left:14589;top:329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" filled="f" strokecolor="#339" strokeweight=".25pt">
                  <v:stroke dashstyle="dash"/>
                </v:rect>
                <v:rect id="Rectangle 197" o:spid="_x0000_s1222" style="position:absolute;left:14589;top:372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" filled="f" strokecolor="#339" strokeweight=".25pt">
                  <v:stroke dashstyle="dash"/>
                </v:rect>
                <v:rect id="Rectangle 198" o:spid="_x0000_s1223" style="position:absolute;left:14589;top:414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" filled="f" strokecolor="#339" strokeweight=".25pt">
                  <v:stroke dashstyle="dash"/>
                </v:rect>
                <v:rect id="Rectangle 199" o:spid="_x0000_s1224" style="position:absolute;left:14589;top:457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" filled="f" strokecolor="#339" strokeweight=".25pt">
                  <v:stroke dashstyle="dash"/>
                </v:rect>
                <v:rect id="Rectangle 200" o:spid="_x0000_s1225" style="position:absolute;left:14589;top:499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" filled="f" strokecolor="#339" strokeweight=".25pt">
                  <v:stroke dashstyle="dash"/>
                </v:rect>
                <v:rect id="Rectangle 201" o:spid="_x0000_s1226" style="position:absolute;left:14589;top:542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" filled="f" strokecolor="#339" strokeweight=".25pt">
                  <v:stroke dashstyle="dash"/>
                </v:rect>
                <v:rect id="Rectangle 202" o:spid="_x0000_s1227" style="position:absolute;left:14589;top:584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" filled="f" strokecolor="#339" strokeweight=".25pt">
                  <v:stroke dashstyle="dash"/>
                </v:rect>
                <v:rect id="Rectangle 203" o:spid="_x0000_s1228" style="position:absolute;left:14589;top:627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" filled="f" strokecolor="#339" strokeweight=".25pt">
                  <v:stroke dashstyle="dash"/>
                </v:rect>
                <v:rect id="Rectangle 204" o:spid="_x0000_s1229" style="position:absolute;left:14589;top:669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" filled="f" strokecolor="#339" strokeweight=".25pt">
                  <v:stroke dashstyle="dash"/>
                </v:rect>
                <v:rect id="Rectangle 205" o:spid="_x0000_s1230" style="position:absolute;left:14589;top:7123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" filled="f" strokecolor="#339" strokeweight=".25pt">
                  <v:stroke dashstyle="dash"/>
                </v:rect>
                <v:rect id="Rectangle 206" o:spid="_x0000_s1231" style="position:absolute;left:14589;top:754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" filled="f" strokecolor="#339" strokeweight=".25pt">
                  <v:stroke dashstyle="dash"/>
                </v:rect>
                <v:rect id="Rectangle 207" o:spid="_x0000_s1232" style="position:absolute;left:14589;top:797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" filled="f" strokecolor="#339" strokeweight=".25pt">
                  <v:stroke dashstyle="dash"/>
                </v:rect>
                <v:rect id="Rectangle 208" o:spid="_x0000_s1233" style="position:absolute;left:14589;top:839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" filled="f" strokecolor="#339" strokeweight=".25pt">
                  <v:stroke dashstyle="dash"/>
                </v:rect>
                <v:rect id="Rectangle 209" o:spid="_x0000_s1234" style="position:absolute;left:14589;top:882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" filled="f" strokecolor="#339" strokeweight=".25pt">
                  <v:stroke dashstyle="dash"/>
                </v:rect>
                <v:rect id="Rectangle 210" o:spid="_x0000_s1235" style="position:absolute;left:14589;top:924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" filled="f" strokecolor="#339" strokeweight=".25pt">
                  <v:stroke dashstyle="dash"/>
                </v:rect>
                <v:rect id="Rectangle 211" o:spid="_x0000_s1236" style="position:absolute;left:14589;top:967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" filled="f" strokecolor="#339" strokeweight=".25pt">
                  <v:stroke dashstyle="dash"/>
                </v:rect>
              </v:group>
              <v:group id="Group 212" o:spid="_x0000_s1237" style="position:absolute;left:7870;top:1594;width:426;height:8505" coordorigin="14589,1595" coordsize="426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lYR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jiBH7PhCMgdz8AAAD//wMAUEsBAi0AFAAGAAgAAAAhANvh9svuAAAAhQEAABMAAAAAAAAA&#10;AAAAAAAAAAAAAFtDb250ZW50X1R5cGVzXS54bWxQSwECLQAUAAYACAAAACEAWvQsW78AAAAVAQAA&#10;CwAAAAAAAAAAAAAAAAAfAQAAX3JlbHMvLnJlbHNQSwECLQAUAAYACAAAACEAiqZWEcYAAADcAAAA&#10;DwAAAAAAAAAAAAAAAAAHAgAAZHJzL2Rvd25yZXYueG1sUEsFBgAAAAADAAMAtwAAAPoCAAAAAA==&#10;">
                <v:rect id="Rectangle 213" o:spid="_x0000_s1238" style="position:absolute;left:14589;top:159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" filled="f" strokecolor="#339" strokeweight=".25pt">
                  <v:stroke dashstyle="dash"/>
                </v:rect>
                <v:rect id="Rectangle 214" o:spid="_x0000_s1239" style="position:absolute;left:14589;top:202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" filled="f" strokecolor="#339" strokeweight=".25pt">
                  <v:stroke dashstyle="dash"/>
                </v:rect>
                <v:rect id="Rectangle 215" o:spid="_x0000_s1240" style="position:absolute;left:14589;top:244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" filled="f" strokecolor="#339" strokeweight=".25pt">
                  <v:stroke dashstyle="dash"/>
                </v:rect>
                <v:rect id="Rectangle 216" o:spid="_x0000_s1241" style="position:absolute;left:14589;top:287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" filled="f" strokecolor="#339" strokeweight=".25pt">
                  <v:stroke dashstyle="dash"/>
                </v:rect>
                <v:rect id="Rectangle 217" o:spid="_x0000_s1242" style="position:absolute;left:14589;top:329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" filled="f" strokecolor="#339" strokeweight=".25pt">
                  <v:stroke dashstyle="dash"/>
                </v:rect>
                <v:rect id="Rectangle 218" o:spid="_x0000_s1243" style="position:absolute;left:14589;top:372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" filled="f" strokecolor="#339" strokeweight=".25pt">
                  <v:stroke dashstyle="dash"/>
                </v:rect>
                <v:rect id="Rectangle 219" o:spid="_x0000_s1244" style="position:absolute;left:14589;top:414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" filled="f" strokecolor="#339" strokeweight=".25pt">
                  <v:stroke dashstyle="dash"/>
                </v:rect>
                <v:rect id="Rectangle 220" o:spid="_x0000_s1245" style="position:absolute;left:14589;top:457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" filled="f" strokecolor="#339" strokeweight=".25pt">
                  <v:stroke dashstyle="dash"/>
                </v:rect>
                <v:rect id="Rectangle 221" o:spid="_x0000_s1246" style="position:absolute;left:14589;top:499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" filled="f" strokecolor="#339" strokeweight=".25pt">
                  <v:stroke dashstyle="dash"/>
                </v:rect>
                <v:rect id="Rectangle 222" o:spid="_x0000_s1247" style="position:absolute;left:14589;top:542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" filled="f" strokecolor="#339" strokeweight=".25pt">
                  <v:stroke dashstyle="dash"/>
                </v:rect>
                <v:rect id="Rectangle 223" o:spid="_x0000_s1248" style="position:absolute;left:14589;top:584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" filled="f" strokecolor="#339" strokeweight=".25pt">
                  <v:stroke dashstyle="dash"/>
                </v:rect>
                <v:rect id="Rectangle 224" o:spid="_x0000_s1249" style="position:absolute;left:14589;top:627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" filled="f" strokecolor="#339" strokeweight=".25pt">
                  <v:stroke dashstyle="dash"/>
                </v:rect>
                <v:rect id="Rectangle 225" o:spid="_x0000_s1250" style="position:absolute;left:14589;top:669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" filled="f" strokecolor="#339" strokeweight=".25pt">
                  <v:stroke dashstyle="dash"/>
                </v:rect>
                <v:rect id="Rectangle 226" o:spid="_x0000_s1251" style="position:absolute;left:14589;top:7123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" filled="f" strokecolor="#339" strokeweight=".25pt">
                  <v:stroke dashstyle="dash"/>
                </v:rect>
                <v:rect id="Rectangle 227" o:spid="_x0000_s1252" style="position:absolute;left:14589;top:754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" filled="f" strokecolor="#339" strokeweight=".25pt">
                  <v:stroke dashstyle="dash"/>
                </v:rect>
                <v:rect id="Rectangle 228" o:spid="_x0000_s1253" style="position:absolute;left:14589;top:797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" filled="f" strokecolor="#339" strokeweight=".25pt">
                  <v:stroke dashstyle="dash"/>
                </v:rect>
                <v:rect id="Rectangle 229" o:spid="_x0000_s1254" style="position:absolute;left:14589;top:839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" filled="f" strokecolor="#339" strokeweight=".25pt">
                  <v:stroke dashstyle="dash"/>
                </v:rect>
                <v:rect id="Rectangle 230" o:spid="_x0000_s1255" style="position:absolute;left:14589;top:882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" filled="f" strokecolor="#339" strokeweight=".25pt">
                  <v:stroke dashstyle="dash"/>
                </v:rect>
                <v:rect id="Rectangle 231" o:spid="_x0000_s1256" style="position:absolute;left:14589;top:924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" filled="f" strokecolor="#339" strokeweight=".25pt">
                  <v:stroke dashstyle="dash"/>
                </v:rect>
                <v:rect id="Rectangle 232" o:spid="_x0000_s1257" style="position:absolute;left:14589;top:967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" filled="f" strokecolor="#339" strokeweight=".25pt">
                  <v:stroke dashstyle="dash"/>
                </v:rect>
              </v:group>
              <v:group id="Group 233" o:spid="_x0000_s1258" style="position:absolute;left:7199;top:1594;width:426;height:8505" coordorigin="14589,1595" coordsize="426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6/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rBJEng/0w4AnLxBwAA//8DAFBLAQItABQABgAIAAAAIQDb4fbL7gAAAIUBAAATAAAAAAAAAAAA&#10;AAAAAAAAAABbQ29udGVudF9UeXBlc10ueG1sUEsBAi0AFAAGAAgAAAAhAFr0LFu/AAAAFQEAAAsA&#10;AAAAAAAAAAAAAAAAHwEAAF9yZWxzLy5yZWxzUEsBAi0AFAAGAAgAAAAhAK5fr+rEAAAA3AAAAA8A&#10;AAAAAAAAAAAAAAAABwIAAGRycy9kb3ducmV2LnhtbFBLBQYAAAAAAwADALcAAAD4AgAAAAA=&#10;">
                <v:rect id="Rectangle 234" o:spid="_x0000_s1259" style="position:absolute;left:14589;top:159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" filled="f" strokecolor="#339" strokeweight=".25pt">
                  <v:stroke dashstyle="dash"/>
                </v:rect>
                <v:rect id="Rectangle 235" o:spid="_x0000_s1260" style="position:absolute;left:14589;top:202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" filled="f" strokecolor="#339" strokeweight=".25pt">
                  <v:stroke dashstyle="dash"/>
                </v:rect>
                <v:rect id="Rectangle 236" o:spid="_x0000_s1261" style="position:absolute;left:14589;top:244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" filled="f" strokecolor="#339" strokeweight=".25pt">
                  <v:stroke dashstyle="dash"/>
                </v:rect>
                <v:rect id="Rectangle 237" o:spid="_x0000_s1262" style="position:absolute;left:14589;top:287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" filled="f" strokecolor="#339" strokeweight=".25pt">
                  <v:stroke dashstyle="dash"/>
                </v:rect>
                <v:rect id="Rectangle 238" o:spid="_x0000_s1263" style="position:absolute;left:14589;top:329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" filled="f" strokecolor="#339" strokeweight=".25pt">
                  <v:stroke dashstyle="dash"/>
                </v:rect>
                <v:rect id="Rectangle 239" o:spid="_x0000_s1264" style="position:absolute;left:14589;top:372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" filled="f" strokecolor="#339" strokeweight=".25pt">
                  <v:stroke dashstyle="dash"/>
                </v:rect>
                <v:rect id="Rectangle 240" o:spid="_x0000_s1265" style="position:absolute;left:14589;top:414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" filled="f" strokecolor="#339" strokeweight=".25pt">
                  <v:stroke dashstyle="dash"/>
                </v:rect>
                <v:rect id="Rectangle 241" o:spid="_x0000_s1266" style="position:absolute;left:14589;top:457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" filled="f" strokecolor="#339" strokeweight=".25pt">
                  <v:stroke dashstyle="dash"/>
                </v:rect>
                <v:rect id="Rectangle 242" o:spid="_x0000_s1267" style="position:absolute;left:14589;top:499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" filled="f" strokecolor="#339" strokeweight=".25pt">
                  <v:stroke dashstyle="dash"/>
                </v:rect>
                <v:rect id="Rectangle 243" o:spid="_x0000_s1268" style="position:absolute;left:14589;top:542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" filled="f" strokecolor="#339" strokeweight=".25pt">
                  <v:stroke dashstyle="dash"/>
                </v:rect>
                <v:rect id="Rectangle 244" o:spid="_x0000_s1269" style="position:absolute;left:14589;top:584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" filled="f" strokecolor="#339" strokeweight=".25pt">
                  <v:stroke dashstyle="dash"/>
                </v:rect>
                <v:rect id="Rectangle 245" o:spid="_x0000_s1270" style="position:absolute;left:14589;top:627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" filled="f" strokecolor="#339" strokeweight=".25pt">
                  <v:stroke dashstyle="dash"/>
                </v:rect>
                <v:rect id="Rectangle 246" o:spid="_x0000_s1271" style="position:absolute;left:14589;top:669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" filled="f" strokecolor="#339" strokeweight=".25pt">
                  <v:stroke dashstyle="dash"/>
                </v:rect>
                <v:rect id="Rectangle 247" o:spid="_x0000_s1272" style="position:absolute;left:14589;top:7123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" filled="f" strokecolor="#339" strokeweight=".25pt">
                  <v:stroke dashstyle="dash"/>
                </v:rect>
                <v:rect id="Rectangle 248" o:spid="_x0000_s1273" style="position:absolute;left:14589;top:754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" filled="f" strokecolor="#339" strokeweight=".25pt">
                  <v:stroke dashstyle="dash"/>
                </v:rect>
                <v:rect id="Rectangle 249" o:spid="_x0000_s1274" style="position:absolute;left:14589;top:797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" filled="f" strokecolor="#339" strokeweight=".25pt">
                  <v:stroke dashstyle="dash"/>
                </v:rect>
                <v:rect id="Rectangle 250" o:spid="_x0000_s1275" style="position:absolute;left:14589;top:839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" filled="f" strokecolor="#339" strokeweight=".25pt">
                  <v:stroke dashstyle="dash"/>
                </v:rect>
                <v:rect id="Rectangle 251" o:spid="_x0000_s1276" style="position:absolute;left:14589;top:882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" filled="f" strokecolor="#339" strokeweight=".25pt">
                  <v:stroke dashstyle="dash"/>
                </v:rect>
                <v:rect id="Rectangle 252" o:spid="_x0000_s1277" style="position:absolute;left:14589;top:924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" filled="f" strokecolor="#339" strokeweight=".25pt">
                  <v:stroke dashstyle="dash"/>
                </v:rect>
                <v:rect id="Rectangle 253" o:spid="_x0000_s1278" style="position:absolute;left:14589;top:967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" filled="f" strokecolor="#339" strokeweight=".25pt">
                  <v:stroke dashstyle="dash"/>
                </v:rect>
              </v:group>
              <v:group id="Group 254" o:spid="_x0000_s1279" style="position:absolute;left:6527;top:1594;width:426;height:8505" coordorigin="14589,1595" coordsize="426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dI+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kL/B7JhwBuf4BAAD//wMAUEsBAi0AFAAGAAgAAAAhANvh9svuAAAAhQEAABMAAAAAAAAA&#10;AAAAAAAAAAAAAFtDb250ZW50X1R5cGVzXS54bWxQSwECLQAUAAYACAAAACEAWvQsW78AAAAVAQAA&#10;CwAAAAAAAAAAAAAAAAAfAQAAX3JlbHMvLnJlbHNQSwECLQAUAAYACAAAACEA/GnSPsYAAADcAAAA&#10;DwAAAAAAAAAAAAAAAAAHAgAAZHJzL2Rvd25yZXYueG1sUEsFBgAAAAADAAMAtwAAAPoCAAAAAA==&#10;">
                <v:rect id="Rectangle 255" o:spid="_x0000_s1280" style="position:absolute;left:14589;top:159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" filled="f" strokecolor="#339" strokeweight=".25pt">
                  <v:stroke dashstyle="dash"/>
                </v:rect>
                <v:rect id="Rectangle 256" o:spid="_x0000_s1281" style="position:absolute;left:14589;top:202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" filled="f" strokecolor="#339" strokeweight=".25pt">
                  <v:stroke dashstyle="dash"/>
                </v:rect>
                <v:rect id="Rectangle 257" o:spid="_x0000_s1282" style="position:absolute;left:14589;top:244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" filled="f" strokecolor="#339" strokeweight=".25pt">
                  <v:stroke dashstyle="dash"/>
                </v:rect>
                <v:rect id="Rectangle 258" o:spid="_x0000_s1283" style="position:absolute;left:14589;top:287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" filled="f" strokecolor="#339" strokeweight=".25pt">
                  <v:stroke dashstyle="dash"/>
                </v:rect>
                <v:rect id="Rectangle 259" o:spid="_x0000_s1284" style="position:absolute;left:14589;top:329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" filled="f" strokecolor="#339" strokeweight=".25pt">
                  <v:stroke dashstyle="dash"/>
                </v:rect>
                <v:rect id="Rectangle 260" o:spid="_x0000_s1285" style="position:absolute;left:14589;top:372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" filled="f" strokecolor="#339" strokeweight=".25pt">
                  <v:stroke dashstyle="dash"/>
                </v:rect>
                <v:rect id="Rectangle 261" o:spid="_x0000_s1286" style="position:absolute;left:14589;top:414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" filled="f" strokecolor="#339" strokeweight=".25pt">
                  <v:stroke dashstyle="dash"/>
                </v:rect>
                <v:rect id="Rectangle 262" o:spid="_x0000_s1287" style="position:absolute;left:14589;top:457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" filled="f" strokecolor="#339" strokeweight=".25pt">
                  <v:stroke dashstyle="dash"/>
                </v:rect>
                <v:rect id="Rectangle 263" o:spid="_x0000_s1288" style="position:absolute;left:14589;top:499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" filled="f" strokecolor="#339" strokeweight=".25pt">
                  <v:stroke dashstyle="dash"/>
                </v:rect>
                <v:rect id="Rectangle 264" o:spid="_x0000_s1289" style="position:absolute;left:14589;top:542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" filled="f" strokecolor="#339" strokeweight=".25pt">
                  <v:stroke dashstyle="dash"/>
                </v:rect>
                <v:rect id="Rectangle 265" o:spid="_x0000_s1290" style="position:absolute;left:14589;top:584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" filled="f" strokecolor="#339" strokeweight=".25pt">
                  <v:stroke dashstyle="dash"/>
                </v:rect>
                <v:rect id="Rectangle 266" o:spid="_x0000_s1291" style="position:absolute;left:14589;top:627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" filled="f" strokecolor="#339" strokeweight=".25pt">
                  <v:stroke dashstyle="dash"/>
                </v:rect>
                <v:rect id="Rectangle 267" o:spid="_x0000_s1292" style="position:absolute;left:14589;top:669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" filled="f" strokecolor="#339" strokeweight=".25pt">
                  <v:stroke dashstyle="dash"/>
                </v:rect>
                <v:rect id="Rectangle 268" o:spid="_x0000_s1293" style="position:absolute;left:14589;top:7123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" filled="f" strokecolor="#339" strokeweight=".25pt">
                  <v:stroke dashstyle="dash"/>
                </v:rect>
                <v:rect id="Rectangle 269" o:spid="_x0000_s1294" style="position:absolute;left:14589;top:754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" filled="f" strokecolor="#339" strokeweight=".25pt">
                  <v:stroke dashstyle="dash"/>
                </v:rect>
                <v:rect id="Rectangle 270" o:spid="_x0000_s1295" style="position:absolute;left:14589;top:797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" filled="f" strokecolor="#339" strokeweight=".25pt">
                  <v:stroke dashstyle="dash"/>
                </v:rect>
                <v:rect id="Rectangle 271" o:spid="_x0000_s1296" style="position:absolute;left:14589;top:839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" filled="f" strokecolor="#339" strokeweight=".25pt">
                  <v:stroke dashstyle="dash"/>
                </v:rect>
                <v:rect id="Rectangle 272" o:spid="_x0000_s1297" style="position:absolute;left:14589;top:882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" filled="f" strokecolor="#339" strokeweight=".25pt">
                  <v:stroke dashstyle="dash"/>
                </v:rect>
                <v:rect id="Rectangle 273" o:spid="_x0000_s1298" style="position:absolute;left:14589;top:924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" filled="f" strokecolor="#339" strokeweight=".25pt">
                  <v:stroke dashstyle="dash"/>
                </v:rect>
                <v:rect id="Rectangle 274" o:spid="_x0000_s1299" style="position:absolute;left:14589;top:967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" filled="f" strokecolor="#339" strokeweight=".25pt">
                  <v:stroke dashstyle="dash"/>
                </v:rect>
              </v:group>
              <v:group id="Group 275" o:spid="_x0000_s1300" style="position:absolute;left:5855;top:1594;width:426;height:8505" coordorigin="14589,1595" coordsize="426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CvF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">
                <v:rect id="Rectangle 276" o:spid="_x0000_s1301" style="position:absolute;left:14589;top:159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" filled="f" strokecolor="#339" strokeweight=".25pt">
                  <v:stroke dashstyle="dash"/>
                </v:rect>
                <v:rect id="Rectangle 277" o:spid="_x0000_s1302" style="position:absolute;left:14589;top:202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" filled="f" strokecolor="#339" strokeweight=".25pt">
                  <v:stroke dashstyle="dash"/>
                </v:rect>
                <v:rect id="Rectangle 278" o:spid="_x0000_s1303" style="position:absolute;left:14589;top:244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" filled="f" strokecolor="#339" strokeweight=".25pt">
                  <v:stroke dashstyle="dash"/>
                </v:rect>
                <v:rect id="Rectangle 279" o:spid="_x0000_s1304" style="position:absolute;left:14589;top:287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" filled="f" strokecolor="#339" strokeweight=".25pt">
                  <v:stroke dashstyle="dash"/>
                </v:rect>
                <v:rect id="Rectangle 280" o:spid="_x0000_s1305" style="position:absolute;left:14589;top:329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" filled="f" strokecolor="#339" strokeweight=".25pt">
                  <v:stroke dashstyle="dash"/>
                </v:rect>
                <v:rect id="Rectangle 281" o:spid="_x0000_s1306" style="position:absolute;left:14589;top:372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" filled="f" strokecolor="#339" strokeweight=".25pt">
                  <v:stroke dashstyle="dash"/>
                </v:rect>
                <v:rect id="Rectangle 282" o:spid="_x0000_s1307" style="position:absolute;left:14589;top:414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" filled="f" strokecolor="#339" strokeweight=".25pt">
                  <v:stroke dashstyle="dash"/>
                </v:rect>
                <v:rect id="Rectangle 283" o:spid="_x0000_s1308" style="position:absolute;left:14589;top:457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" filled="f" strokecolor="#339" strokeweight=".25pt">
                  <v:stroke dashstyle="dash"/>
                </v:rect>
                <v:rect id="Rectangle 284" o:spid="_x0000_s1309" style="position:absolute;left:14589;top:499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" filled="f" strokecolor="#339" strokeweight=".25pt">
                  <v:stroke dashstyle="dash"/>
                </v:rect>
                <v:rect id="Rectangle 285" o:spid="_x0000_s1310" style="position:absolute;left:14589;top:542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" filled="f" strokecolor="#339" strokeweight=".25pt">
                  <v:stroke dashstyle="dash"/>
                </v:rect>
                <v:rect id="Rectangle 286" o:spid="_x0000_s1311" style="position:absolute;left:14589;top:584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" filled="f" strokecolor="#339" strokeweight=".25pt">
                  <v:stroke dashstyle="dash"/>
                </v:rect>
                <v:rect id="Rectangle 287" o:spid="_x0000_s1312" style="position:absolute;left:14589;top:627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" filled="f" strokecolor="#339" strokeweight=".25pt">
                  <v:stroke dashstyle="dash"/>
                </v:rect>
                <v:rect id="Rectangle 288" o:spid="_x0000_s1313" style="position:absolute;left:14589;top:669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" filled="f" strokecolor="#339" strokeweight=".25pt">
                  <v:stroke dashstyle="dash"/>
                </v:rect>
                <v:rect id="Rectangle 289" o:spid="_x0000_s1314" style="position:absolute;left:14589;top:7123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" filled="f" strokecolor="#339" strokeweight=".25pt">
                  <v:stroke dashstyle="dash"/>
                </v:rect>
                <v:rect id="Rectangle 290" o:spid="_x0000_s1315" style="position:absolute;left:14589;top:754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" filled="f" strokecolor="#339" strokeweight=".25pt">
                  <v:stroke dashstyle="dash"/>
                </v:rect>
                <v:rect id="Rectangle 291" o:spid="_x0000_s1316" style="position:absolute;left:14589;top:797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" filled="f" strokecolor="#339" strokeweight=".25pt">
                  <v:stroke dashstyle="dash"/>
                </v:rect>
                <v:rect id="Rectangle 292" o:spid="_x0000_s1317" style="position:absolute;left:14589;top:839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" filled="f" strokecolor="#339" strokeweight=".25pt">
                  <v:stroke dashstyle="dash"/>
                </v:rect>
                <v:rect id="Rectangle 293" o:spid="_x0000_s1318" style="position:absolute;left:14589;top:882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" filled="f" strokecolor="#339" strokeweight=".25pt">
                  <v:stroke dashstyle="dash"/>
                </v:rect>
                <v:rect id="Rectangle 294" o:spid="_x0000_s1319" style="position:absolute;left:14589;top:924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" filled="f" strokecolor="#339" strokeweight=".25pt">
                  <v:stroke dashstyle="dash"/>
                </v:rect>
                <v:rect id="Rectangle 295" o:spid="_x0000_s1320" style="position:absolute;left:14589;top:967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" filled="f" strokecolor="#339" strokeweight=".25pt">
                  <v:stroke dashstyle="dash"/>
                </v:rect>
              </v:group>
              <v:group id="Group 296" o:spid="_x0000_s1321" style="position:absolute;left:5183;top:1594;width:426;height:8505" coordorigin="14589,1595" coordsize="426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lNI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YpvB7JhwBuf4BAAD//wMAUEsBAi0AFAAGAAgAAAAhANvh9svuAAAAhQEAABMAAAAAAAAA&#10;AAAAAAAAAAAAAFtDb250ZW50X1R5cGVzXS54bWxQSwECLQAUAAYACAAAACEAWvQsW78AAAAVAQAA&#10;CwAAAAAAAAAAAAAAAAAfAQAAX3JlbHMvLnJlbHNQSwECLQAUAAYACAAAACEAmE5TSMYAAADcAAAA&#10;DwAAAAAAAAAAAAAAAAAHAgAAZHJzL2Rvd25yZXYueG1sUEsFBgAAAAADAAMAtwAAAPoCAAAAAA==&#10;">
                <v:rect id="Rectangle 297" o:spid="_x0000_s1322" style="position:absolute;left:14589;top:159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" filled="f" strokecolor="#339" strokeweight=".25pt">
                  <v:stroke dashstyle="dash"/>
                </v:rect>
                <v:rect id="Rectangle 298" o:spid="_x0000_s1323" style="position:absolute;left:14589;top:202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" filled="f" strokecolor="#339" strokeweight=".25pt">
                  <v:stroke dashstyle="dash"/>
                </v:rect>
                <v:rect id="Rectangle 299" o:spid="_x0000_s1324" style="position:absolute;left:14589;top:244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" filled="f" strokecolor="#339" strokeweight=".25pt">
                  <v:stroke dashstyle="dash"/>
                </v:rect>
                <v:rect id="Rectangle 300" o:spid="_x0000_s1325" style="position:absolute;left:14589;top:287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" filled="f" strokecolor="#339" strokeweight=".25pt">
                  <v:stroke dashstyle="dash"/>
                </v:rect>
                <v:rect id="Rectangle 301" o:spid="_x0000_s1326" style="position:absolute;left:14589;top:329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" filled="f" strokecolor="#339" strokeweight=".25pt">
                  <v:stroke dashstyle="dash"/>
                </v:rect>
                <v:rect id="Rectangle 302" o:spid="_x0000_s1327" style="position:absolute;left:14589;top:372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" filled="f" strokecolor="#339" strokeweight=".25pt">
                  <v:stroke dashstyle="dash"/>
                </v:rect>
                <v:rect id="Rectangle 303" o:spid="_x0000_s1328" style="position:absolute;left:14589;top:414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" filled="f" strokecolor="#339" strokeweight=".25pt">
                  <v:stroke dashstyle="dash"/>
                </v:rect>
                <v:rect id="Rectangle 304" o:spid="_x0000_s1329" style="position:absolute;left:14589;top:457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" filled="f" strokecolor="#339" strokeweight=".25pt">
                  <v:stroke dashstyle="dash"/>
                </v:rect>
                <v:rect id="Rectangle 305" o:spid="_x0000_s1330" style="position:absolute;left:14589;top:499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" filled="f" strokecolor="#339" strokeweight=".25pt">
                  <v:stroke dashstyle="dash"/>
                </v:rect>
                <v:rect id="Rectangle 306" o:spid="_x0000_s1331" style="position:absolute;left:14589;top:542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" filled="f" strokecolor="#339" strokeweight=".25pt">
                  <v:stroke dashstyle="dash"/>
                </v:rect>
                <v:rect id="Rectangle 307" o:spid="_x0000_s1332" style="position:absolute;left:14589;top:584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" filled="f" strokecolor="#339" strokeweight=".25pt">
                  <v:stroke dashstyle="dash"/>
                </v:rect>
                <v:rect id="Rectangle 308" o:spid="_x0000_s1333" style="position:absolute;left:14589;top:627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" filled="f" strokecolor="#339" strokeweight=".25pt">
                  <v:stroke dashstyle="dash"/>
                </v:rect>
                <v:rect id="Rectangle 309" o:spid="_x0000_s1334" style="position:absolute;left:14589;top:669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" filled="f" strokecolor="#339" strokeweight=".25pt">
                  <v:stroke dashstyle="dash"/>
                </v:rect>
                <v:rect id="Rectangle 310" o:spid="_x0000_s1335" style="position:absolute;left:14589;top:7123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" filled="f" strokecolor="#339" strokeweight=".25pt">
                  <v:stroke dashstyle="dash"/>
                </v:rect>
                <v:rect id="Rectangle 311" o:spid="_x0000_s1336" style="position:absolute;left:14589;top:754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" filled="f" strokecolor="#339" strokeweight=".25pt">
                  <v:stroke dashstyle="dash"/>
                </v:rect>
                <v:rect id="Rectangle 312" o:spid="_x0000_s1337" style="position:absolute;left:14589;top:797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" filled="f" strokecolor="#339" strokeweight=".25pt">
                  <v:stroke dashstyle="dash"/>
                </v:rect>
                <v:rect id="Rectangle 313" o:spid="_x0000_s1338" style="position:absolute;left:14589;top:839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" filled="f" strokecolor="#339" strokeweight=".25pt">
                  <v:stroke dashstyle="dash"/>
                </v:rect>
                <v:rect id="Rectangle 314" o:spid="_x0000_s1339" style="position:absolute;left:14589;top:882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" filled="f" strokecolor="#339" strokeweight=".25pt">
                  <v:stroke dashstyle="dash"/>
                </v:rect>
                <v:rect id="Rectangle 315" o:spid="_x0000_s1340" style="position:absolute;left:14589;top:924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" filled="f" strokecolor="#339" strokeweight=".25pt">
                  <v:stroke dashstyle="dash"/>
                </v:rect>
                <v:rect id="Rectangle 316" o:spid="_x0000_s1341" style="position:absolute;left:14589;top:967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" filled="f" strokecolor="#339" strokeweight=".25pt">
                  <v:stroke dashstyle="dash"/>
                </v:rect>
              </v:group>
              <v:group id="Group 317" o:spid="_x0000_s1342" style="position:absolute;left:4511;top:1594;width:426;height:8505" coordorigin="14589,1595" coordsize="426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PoU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kGavMLtTDgCcnkFAAD//wMAUEsBAi0AFAAGAAgAAAAhANvh9svuAAAAhQEAABMAAAAAAAAA&#10;AAAAAAAAAAAAAFtDb250ZW50X1R5cGVzXS54bWxQSwECLQAUAAYACAAAACEAWvQsW78AAAAVAQAA&#10;CwAAAAAAAAAAAAAAAAAfAQAAX3JlbHMvLnJlbHNQSwECLQAUAAYACAAAACEA7DD6FMYAAADcAAAA&#10;DwAAAAAAAAAAAAAAAAAHAgAAZHJzL2Rvd25yZXYueG1sUEsFBgAAAAADAAMAtwAAAPoCAAAAAA==&#10;">
                <v:rect id="Rectangle 318" o:spid="_x0000_s1343" style="position:absolute;left:14589;top:159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" filled="f" strokecolor="#339" strokeweight=".25pt">
                  <v:stroke dashstyle="dash"/>
                </v:rect>
                <v:rect id="Rectangle 319" o:spid="_x0000_s1344" style="position:absolute;left:14589;top:202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" filled="f" strokecolor="#339" strokeweight=".25pt">
                  <v:stroke dashstyle="dash"/>
                </v:rect>
                <v:rect id="Rectangle 320" o:spid="_x0000_s1345" style="position:absolute;left:14589;top:244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" filled="f" strokecolor="#339" strokeweight=".25pt">
                  <v:stroke dashstyle="dash"/>
                </v:rect>
                <v:rect id="Rectangle 321" o:spid="_x0000_s1346" style="position:absolute;left:14589;top:287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" filled="f" strokecolor="#339" strokeweight=".25pt">
                  <v:stroke dashstyle="dash"/>
                </v:rect>
                <v:rect id="Rectangle 322" o:spid="_x0000_s1347" style="position:absolute;left:14589;top:329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" filled="f" strokecolor="#339" strokeweight=".25pt">
                  <v:stroke dashstyle="dash"/>
                </v:rect>
                <v:rect id="Rectangle 323" o:spid="_x0000_s1348" style="position:absolute;left:14589;top:372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" filled="f" strokecolor="#339" strokeweight=".25pt">
                  <v:stroke dashstyle="dash"/>
                </v:rect>
                <v:rect id="Rectangle 324" o:spid="_x0000_s1349" style="position:absolute;left:14589;top:414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" filled="f" strokecolor="#339" strokeweight=".25pt">
                  <v:stroke dashstyle="dash"/>
                </v:rect>
                <v:rect id="Rectangle 325" o:spid="_x0000_s1350" style="position:absolute;left:14589;top:457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" filled="f" strokecolor="#339" strokeweight=".25pt">
                  <v:stroke dashstyle="dash"/>
                </v:rect>
                <v:rect id="Rectangle 326" o:spid="_x0000_s1351" style="position:absolute;left:14589;top:499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" filled="f" strokecolor="#339" strokeweight=".25pt">
                  <v:stroke dashstyle="dash"/>
                </v:rect>
                <v:rect id="Rectangle 327" o:spid="_x0000_s1352" style="position:absolute;left:14589;top:542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" filled="f" strokecolor="#339" strokeweight=".25pt">
                  <v:stroke dashstyle="dash"/>
                </v:rect>
                <v:rect id="Rectangle 328" o:spid="_x0000_s1353" style="position:absolute;left:14589;top:584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" filled="f" strokecolor="#339" strokeweight=".25pt">
                  <v:stroke dashstyle="dash"/>
                </v:rect>
                <v:rect id="Rectangle 329" o:spid="_x0000_s1354" style="position:absolute;left:14589;top:627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" filled="f" strokecolor="#339" strokeweight=".25pt">
                  <v:stroke dashstyle="dash"/>
                </v:rect>
                <v:rect id="Rectangle 330" o:spid="_x0000_s1355" style="position:absolute;left:14589;top:669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" filled="f" strokecolor="#339" strokeweight=".25pt">
                  <v:stroke dashstyle="dash"/>
                </v:rect>
                <v:rect id="Rectangle 331" o:spid="_x0000_s1356" style="position:absolute;left:14589;top:7123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" filled="f" strokecolor="#339" strokeweight=".25pt">
                  <v:stroke dashstyle="dash"/>
                </v:rect>
                <v:rect id="Rectangle 332" o:spid="_x0000_s1357" style="position:absolute;left:14589;top:754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" filled="f" strokecolor="#339" strokeweight=".25pt">
                  <v:stroke dashstyle="dash"/>
                </v:rect>
                <v:rect id="Rectangle 333" o:spid="_x0000_s1358" style="position:absolute;left:14589;top:797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" filled="f" strokecolor="#339" strokeweight=".25pt">
                  <v:stroke dashstyle="dash"/>
                </v:rect>
                <v:rect id="Rectangle 334" o:spid="_x0000_s1359" style="position:absolute;left:14589;top:839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" filled="f" strokecolor="#339" strokeweight=".25pt">
                  <v:stroke dashstyle="dash"/>
                </v:rect>
                <v:rect id="Rectangle 335" o:spid="_x0000_s1360" style="position:absolute;left:14589;top:882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" filled="f" strokecolor="#339" strokeweight=".25pt">
                  <v:stroke dashstyle="dash"/>
                </v:rect>
                <v:rect id="Rectangle 336" o:spid="_x0000_s1361" style="position:absolute;left:14589;top:924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" filled="f" strokecolor="#339" strokeweight=".25pt">
                  <v:stroke dashstyle="dash"/>
                </v:rect>
                <v:rect id="Rectangle 337" o:spid="_x0000_s1362" style="position:absolute;left:14589;top:967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" filled="f" strokecolor="#339" strokeweight=".25pt">
                  <v:stroke dashstyle="dash"/>
                </v:rect>
              </v:group>
              <v:group id="Group 338" o:spid="_x0000_s1363" style="position:absolute;left:3839;top:1594;width:426;height:8505" coordorigin="14589,1595" coordsize="426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">
                <v:rect id="Rectangle 339" o:spid="_x0000_s1364" style="position:absolute;left:14589;top:159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" filled="f" strokecolor="#339" strokeweight=".25pt">
                  <v:stroke dashstyle="dash"/>
                </v:rect>
                <v:rect id="Rectangle 340" o:spid="_x0000_s1365" style="position:absolute;left:14589;top:202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" filled="f" strokecolor="#339" strokeweight=".25pt">
                  <v:stroke dashstyle="dash"/>
                </v:rect>
                <v:rect id="Rectangle 341" o:spid="_x0000_s1366" style="position:absolute;left:14589;top:244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" filled="f" strokecolor="#339" strokeweight=".25pt">
                  <v:stroke dashstyle="dash"/>
                </v:rect>
                <v:rect id="Rectangle 342" o:spid="_x0000_s1367" style="position:absolute;left:14589;top:287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" filled="f" strokecolor="#339" strokeweight=".25pt">
                  <v:stroke dashstyle="dash"/>
                </v:rect>
                <v:rect id="Rectangle 343" o:spid="_x0000_s1368" style="position:absolute;left:14589;top:329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" filled="f" strokecolor="#339" strokeweight=".25pt">
                  <v:stroke dashstyle="dash"/>
                </v:rect>
                <v:rect id="Rectangle 344" o:spid="_x0000_s1369" style="position:absolute;left:14589;top:372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" filled="f" strokecolor="#339" strokeweight=".25pt">
                  <v:stroke dashstyle="dash"/>
                </v:rect>
                <v:rect id="Rectangle 345" o:spid="_x0000_s1370" style="position:absolute;left:14589;top:414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" filled="f" strokecolor="#339" strokeweight=".25pt">
                  <v:stroke dashstyle="dash"/>
                </v:rect>
                <v:rect id="Rectangle 346" o:spid="_x0000_s1371" style="position:absolute;left:14589;top:457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" filled="f" strokecolor="#339" strokeweight=".25pt">
                  <v:stroke dashstyle="dash"/>
                </v:rect>
                <v:rect id="Rectangle 347" o:spid="_x0000_s1372" style="position:absolute;left:14589;top:499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" filled="f" strokecolor="#339" strokeweight=".25pt">
                  <v:stroke dashstyle="dash"/>
                </v:rect>
                <v:rect id="Rectangle 348" o:spid="_x0000_s1373" style="position:absolute;left:14589;top:542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" filled="f" strokecolor="#339" strokeweight=".25pt">
                  <v:stroke dashstyle="dash"/>
                </v:rect>
                <v:rect id="Rectangle 349" o:spid="_x0000_s1374" style="position:absolute;left:14589;top:584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" filled="f" strokecolor="#339" strokeweight=".25pt">
                  <v:stroke dashstyle="dash"/>
                </v:rect>
                <v:rect id="Rectangle 350" o:spid="_x0000_s1375" style="position:absolute;left:14589;top:627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" filled="f" strokecolor="#339" strokeweight=".25pt">
                  <v:stroke dashstyle="dash"/>
                </v:rect>
                <v:rect id="Rectangle 351" o:spid="_x0000_s1376" style="position:absolute;left:14589;top:669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" filled="f" strokecolor="#339" strokeweight=".25pt">
                  <v:stroke dashstyle="dash"/>
                </v:rect>
                <v:rect id="Rectangle 352" o:spid="_x0000_s1377" style="position:absolute;left:14589;top:7123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" filled="f" strokecolor="#339" strokeweight=".25pt">
                  <v:stroke dashstyle="dash"/>
                </v:rect>
                <v:rect id="Rectangle 353" o:spid="_x0000_s1378" style="position:absolute;left:14589;top:754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" filled="f" strokecolor="#339" strokeweight=".25pt">
                  <v:stroke dashstyle="dash"/>
                </v:rect>
                <v:rect id="Rectangle 354" o:spid="_x0000_s1379" style="position:absolute;left:14589;top:797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" filled="f" strokecolor="#339" strokeweight=".25pt">
                  <v:stroke dashstyle="dash"/>
                </v:rect>
                <v:rect id="Rectangle 355" o:spid="_x0000_s1380" style="position:absolute;left:14589;top:839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" filled="f" strokecolor="#339" strokeweight=".25pt">
                  <v:stroke dashstyle="dash"/>
                </v:rect>
                <v:rect id="Rectangle 356" o:spid="_x0000_s1381" style="position:absolute;left:14589;top:882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" filled="f" strokecolor="#339" strokeweight=".25pt">
                  <v:stroke dashstyle="dash"/>
                </v:rect>
                <v:rect id="Rectangle 357" o:spid="_x0000_s1382" style="position:absolute;left:14589;top:924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" filled="f" strokecolor="#339" strokeweight=".25pt">
                  <v:stroke dashstyle="dash"/>
                </v:rect>
                <v:rect id="Rectangle 358" o:spid="_x0000_s1383" style="position:absolute;left:14589;top:967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" filled="f" strokecolor="#339" strokeweight=".25pt">
                  <v:stroke dashstyle="dash"/>
                </v:rect>
              </v:group>
              <v:group id="Group 359" o:spid="_x0000_s1384" style="position:absolute;left:3167;top:1594;width:426;height:8505" coordorigin="14589,1595" coordsize="426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XI9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MV/B7JhwBuf4BAAD//wMAUEsBAi0AFAAGAAgAAAAhANvh9svuAAAAhQEAABMAAAAAAAAA&#10;AAAAAAAAAAAAAFtDb250ZW50X1R5cGVzXS54bWxQSwECLQAUAAYACAAAACEAWvQsW78AAAAVAQAA&#10;CwAAAAAAAAAAAAAAAAAfAQAAX3JlbHMvLnJlbHNQSwECLQAUAAYACAAAACEAZIlyPcYAAADcAAAA&#10;DwAAAAAAAAAAAAAAAAAHAgAAZHJzL2Rvd25yZXYueG1sUEsFBgAAAAADAAMAtwAAAPoCAAAAAA==&#10;">
                <v:rect id="Rectangle 360" o:spid="_x0000_s1385" style="position:absolute;left:14589;top:159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" filled="f" strokecolor="#339" strokeweight=".25pt">
                  <v:stroke dashstyle="dash"/>
                </v:rect>
                <v:rect id="Rectangle 361" o:spid="_x0000_s1386" style="position:absolute;left:14589;top:202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" filled="f" strokecolor="#339" strokeweight=".25pt">
                  <v:stroke dashstyle="dash"/>
                </v:rect>
                <v:rect id="Rectangle 362" o:spid="_x0000_s1387" style="position:absolute;left:14589;top:244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" filled="f" strokecolor="#339" strokeweight=".25pt">
                  <v:stroke dashstyle="dash"/>
                </v:rect>
                <v:rect id="Rectangle 363" o:spid="_x0000_s1388" style="position:absolute;left:14589;top:287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" filled="f" strokecolor="#339" strokeweight=".25pt">
                  <v:stroke dashstyle="dash"/>
                </v:rect>
                <v:rect id="Rectangle 364" o:spid="_x0000_s1389" style="position:absolute;left:14589;top:329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" filled="f" strokecolor="#339" strokeweight=".25pt">
                  <v:stroke dashstyle="dash"/>
                </v:rect>
                <v:rect id="Rectangle 365" o:spid="_x0000_s1390" style="position:absolute;left:14589;top:372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" filled="f" strokecolor="#339" strokeweight=".25pt">
                  <v:stroke dashstyle="dash"/>
                </v:rect>
                <v:rect id="Rectangle 366" o:spid="_x0000_s1391" style="position:absolute;left:14589;top:414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" filled="f" strokecolor="#339" strokeweight=".25pt">
                  <v:stroke dashstyle="dash"/>
                </v:rect>
                <v:rect id="Rectangle 367" o:spid="_x0000_s1392" style="position:absolute;left:14589;top:457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" filled="f" strokecolor="#339" strokeweight=".25pt">
                  <v:stroke dashstyle="dash"/>
                </v:rect>
                <v:rect id="Rectangle 368" o:spid="_x0000_s1393" style="position:absolute;left:14589;top:499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" filled="f" strokecolor="#339" strokeweight=".25pt">
                  <v:stroke dashstyle="dash"/>
                </v:rect>
                <v:rect id="Rectangle 369" o:spid="_x0000_s1394" style="position:absolute;left:14589;top:542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" filled="f" strokecolor="#339" strokeweight=".25pt">
                  <v:stroke dashstyle="dash"/>
                </v:rect>
                <v:rect id="Rectangle 370" o:spid="_x0000_s1395" style="position:absolute;left:14589;top:584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" filled="f" strokecolor="#339" strokeweight=".25pt">
                  <v:stroke dashstyle="dash"/>
                </v:rect>
                <v:rect id="Rectangle 371" o:spid="_x0000_s1396" style="position:absolute;left:14589;top:627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" filled="f" strokecolor="#339" strokeweight=".25pt">
                  <v:stroke dashstyle="dash"/>
                </v:rect>
                <v:rect id="Rectangle 372" o:spid="_x0000_s1397" style="position:absolute;left:14589;top:669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" filled="f" strokecolor="#339" strokeweight=".25pt">
                  <v:stroke dashstyle="dash"/>
                </v:rect>
                <v:rect id="Rectangle 373" o:spid="_x0000_s1398" style="position:absolute;left:14589;top:7123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" filled="f" strokecolor="#339" strokeweight=".25pt">
                  <v:stroke dashstyle="dash"/>
                </v:rect>
                <v:rect id="Rectangle 374" o:spid="_x0000_s1399" style="position:absolute;left:14589;top:754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" filled="f" strokecolor="#339" strokeweight=".25pt">
                  <v:stroke dashstyle="dash"/>
                </v:rect>
                <v:rect id="Rectangle 375" o:spid="_x0000_s1400" style="position:absolute;left:14589;top:797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" filled="f" strokecolor="#339" strokeweight=".25pt">
                  <v:stroke dashstyle="dash"/>
                </v:rect>
                <v:rect id="Rectangle 376" o:spid="_x0000_s1401" style="position:absolute;left:14589;top:839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" filled="f" strokecolor="#339" strokeweight=".25pt">
                  <v:stroke dashstyle="dash"/>
                </v:rect>
                <v:rect id="Rectangle 377" o:spid="_x0000_s1402" style="position:absolute;left:14589;top:882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" filled="f" strokecolor="#339" strokeweight=".25pt">
                  <v:stroke dashstyle="dash"/>
                </v:rect>
                <v:rect id="Rectangle 378" o:spid="_x0000_s1403" style="position:absolute;left:14589;top:924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" filled="f" strokecolor="#339" strokeweight=".25pt">
                  <v:stroke dashstyle="dash"/>
                </v:rect>
                <v:rect id="Rectangle 379" o:spid="_x0000_s1404" style="position:absolute;left:14589;top:967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" filled="f" strokecolor="#339" strokeweight=".25pt">
                  <v:stroke dashstyle="dash"/>
                </v:rect>
              </v:group>
              <v:group id="Group 380" o:spid="_x0000_s1405" style="position:absolute;left:2496;top:1594;width:426;height:8505" coordorigin="14589,1595" coordsize="426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/fn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">
                <v:rect id="Rectangle 381" o:spid="_x0000_s1406" style="position:absolute;left:14589;top:159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" filled="f" strokecolor="#339" strokeweight=".25pt">
                  <v:stroke dashstyle="dash"/>
                </v:rect>
                <v:rect id="Rectangle 382" o:spid="_x0000_s1407" style="position:absolute;left:14589;top:202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" filled="f" strokecolor="#339" strokeweight=".25pt">
                  <v:stroke dashstyle="dash"/>
                </v:rect>
                <v:rect id="Rectangle 383" o:spid="_x0000_s1408" style="position:absolute;left:14589;top:244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" filled="f" strokecolor="#339" strokeweight=".25pt">
                  <v:stroke dashstyle="dash"/>
                </v:rect>
                <v:rect id="Rectangle 384" o:spid="_x0000_s1409" style="position:absolute;left:14589;top:287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" filled="f" strokecolor="#339" strokeweight=".25pt">
                  <v:stroke dashstyle="dash"/>
                </v:rect>
                <v:rect id="Rectangle 385" o:spid="_x0000_s1410" style="position:absolute;left:14589;top:329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" filled="f" strokecolor="#339" strokeweight=".25pt">
                  <v:stroke dashstyle="dash"/>
                </v:rect>
                <v:rect id="Rectangle 386" o:spid="_x0000_s1411" style="position:absolute;left:14589;top:372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" filled="f" strokecolor="#339" strokeweight=".25pt">
                  <v:stroke dashstyle="dash"/>
                </v:rect>
                <v:rect id="Rectangle 387" o:spid="_x0000_s1412" style="position:absolute;left:14589;top:414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" filled="f" strokecolor="#339" strokeweight=".25pt">
                  <v:stroke dashstyle="dash"/>
                </v:rect>
                <v:rect id="Rectangle 388" o:spid="_x0000_s1413" style="position:absolute;left:14589;top:457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" filled="f" strokecolor="#339" strokeweight=".25pt">
                  <v:stroke dashstyle="dash"/>
                </v:rect>
                <v:rect id="Rectangle 389" o:spid="_x0000_s1414" style="position:absolute;left:14589;top:499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" filled="f" strokecolor="#339" strokeweight=".25pt">
                  <v:stroke dashstyle="dash"/>
                </v:rect>
                <v:rect id="Rectangle 390" o:spid="_x0000_s1415" style="position:absolute;left:14589;top:542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" filled="f" strokecolor="#339" strokeweight=".25pt">
                  <v:stroke dashstyle="dash"/>
                </v:rect>
                <v:rect id="Rectangle 391" o:spid="_x0000_s1416" style="position:absolute;left:14589;top:584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" filled="f" strokecolor="#339" strokeweight=".25pt">
                  <v:stroke dashstyle="dash"/>
                </v:rect>
                <v:rect id="Rectangle 392" o:spid="_x0000_s1417" style="position:absolute;left:14589;top:627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" filled="f" strokecolor="#339" strokeweight=".25pt">
                  <v:stroke dashstyle="dash"/>
                </v:rect>
                <v:rect id="Rectangle 393" o:spid="_x0000_s1418" style="position:absolute;left:14589;top:669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" filled="f" strokecolor="#339" strokeweight=".25pt">
                  <v:stroke dashstyle="dash"/>
                </v:rect>
                <v:rect id="Rectangle 394" o:spid="_x0000_s1419" style="position:absolute;left:14589;top:7123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" filled="f" strokecolor="#339" strokeweight=".25pt">
                  <v:stroke dashstyle="dash"/>
                </v:rect>
                <v:rect id="Rectangle 395" o:spid="_x0000_s1420" style="position:absolute;left:14589;top:754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" filled="f" strokecolor="#339" strokeweight=".25pt">
                  <v:stroke dashstyle="dash"/>
                </v:rect>
                <v:rect id="Rectangle 396" o:spid="_x0000_s1421" style="position:absolute;left:14589;top:797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" filled="f" strokecolor="#339" strokeweight=".25pt">
                  <v:stroke dashstyle="dash"/>
                </v:rect>
                <v:rect id="Rectangle 397" o:spid="_x0000_s1422" style="position:absolute;left:14589;top:839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" filled="f" strokecolor="#339" strokeweight=".25pt">
                  <v:stroke dashstyle="dash"/>
                </v:rect>
                <v:rect id="Rectangle 398" o:spid="_x0000_s1423" style="position:absolute;left:14589;top:882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" filled="f" strokecolor="#339" strokeweight=".25pt">
                  <v:stroke dashstyle="dash"/>
                </v:rect>
                <v:rect id="Rectangle 399" o:spid="_x0000_s1424" style="position:absolute;left:14589;top:924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" filled="f" strokecolor="#339" strokeweight=".25pt">
                  <v:stroke dashstyle="dash"/>
                </v:rect>
                <v:rect id="Rectangle 400" o:spid="_x0000_s1425" style="position:absolute;left:14589;top:967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" filled="f" strokecolor="#339" strokeweight=".25pt">
                  <v:stroke dashstyle="dash"/>
                </v:rect>
              </v:group>
              <v:group id="Group 401" o:spid="_x0000_s1426" style="position:absolute;left:1824;top:1594;width:426;height:8505" coordorigin="14589,1595" coordsize="426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pxDxgAAANw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iOE/g9E46A3PwAAAD//wMAUEsBAi0AFAAGAAgAAAAhANvh9svuAAAAhQEAABMAAAAAAAAA&#10;AAAAAAAAAAAAAFtDb250ZW50X1R5cGVzXS54bWxQSwECLQAUAAYACAAAACEAWvQsW78AAAAVAQAA&#10;CwAAAAAAAAAAAAAAAAAfAQAAX3JlbHMvLnJlbHNQSwECLQAUAAYACAAAACEASeacQ8YAAADcAAAA&#10;DwAAAAAAAAAAAAAAAAAHAgAAZHJzL2Rvd25yZXYueG1sUEsFBgAAAAADAAMAtwAAAPoCAAAAAA==&#10;">
                <v:rect id="Rectangle 402" o:spid="_x0000_s1427" style="position:absolute;left:14589;top:159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" filled="f" strokecolor="#339" strokeweight=".25pt">
                  <v:stroke dashstyle="dash"/>
                </v:rect>
                <v:rect id="Rectangle 403" o:spid="_x0000_s1428" style="position:absolute;left:14589;top:202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" filled="f" strokecolor="#339" strokeweight=".25pt">
                  <v:stroke dashstyle="dash"/>
                </v:rect>
                <v:rect id="Rectangle 404" o:spid="_x0000_s1429" style="position:absolute;left:14589;top:244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" filled="f" strokecolor="#339" strokeweight=".25pt">
                  <v:stroke dashstyle="dash"/>
                </v:rect>
                <v:rect id="Rectangle 405" o:spid="_x0000_s1430" style="position:absolute;left:14589;top:287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" filled="f" strokecolor="#339" strokeweight=".25pt">
                  <v:stroke dashstyle="dash"/>
                </v:rect>
                <v:rect id="Rectangle 406" o:spid="_x0000_s1431" style="position:absolute;left:14589;top:329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" filled="f" strokecolor="#339" strokeweight=".25pt">
                  <v:stroke dashstyle="dash"/>
                </v:rect>
                <v:rect id="Rectangle 407" o:spid="_x0000_s1432" style="position:absolute;left:14589;top:372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" filled="f" strokecolor="#339" strokeweight=".25pt">
                  <v:stroke dashstyle="dash"/>
                </v:rect>
                <v:rect id="Rectangle 408" o:spid="_x0000_s1433" style="position:absolute;left:14589;top:414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" filled="f" strokecolor="#339" strokeweight=".25pt">
                  <v:stroke dashstyle="dash"/>
                </v:rect>
                <v:rect id="Rectangle 409" o:spid="_x0000_s1434" style="position:absolute;left:14589;top:457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" filled="f" strokecolor="#339" strokeweight=".25pt">
                  <v:stroke dashstyle="dash"/>
                </v:rect>
                <v:rect id="Rectangle 410" o:spid="_x0000_s1435" style="position:absolute;left:14589;top:499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" filled="f" strokecolor="#339" strokeweight=".25pt">
                  <v:stroke dashstyle="dash"/>
                </v:rect>
                <v:rect id="Rectangle 411" o:spid="_x0000_s1436" style="position:absolute;left:14589;top:542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" filled="f" strokecolor="#339" strokeweight=".25pt">
                  <v:stroke dashstyle="dash"/>
                </v:rect>
                <v:rect id="Rectangle 412" o:spid="_x0000_s1437" style="position:absolute;left:14589;top:584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" filled="f" strokecolor="#339" strokeweight=".25pt">
                  <v:stroke dashstyle="dash"/>
                </v:rect>
                <v:rect id="Rectangle 413" o:spid="_x0000_s1438" style="position:absolute;left:14589;top:627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" filled="f" strokecolor="#339" strokeweight=".25pt">
                  <v:stroke dashstyle="dash"/>
                </v:rect>
                <v:rect id="Rectangle 414" o:spid="_x0000_s1439" style="position:absolute;left:14589;top:669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" filled="f" strokecolor="#339" strokeweight=".25pt">
                  <v:stroke dashstyle="dash"/>
                </v:rect>
                <v:rect id="Rectangle 415" o:spid="_x0000_s1440" style="position:absolute;left:14589;top:7123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" filled="f" strokecolor="#339" strokeweight=".25pt">
                  <v:stroke dashstyle="dash"/>
                </v:rect>
                <v:rect id="Rectangle 416" o:spid="_x0000_s1441" style="position:absolute;left:14589;top:754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" filled="f" strokecolor="#339" strokeweight=".25pt">
                  <v:stroke dashstyle="dash"/>
                </v:rect>
                <v:rect id="Rectangle 417" o:spid="_x0000_s1442" style="position:absolute;left:14589;top:797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" filled="f" strokecolor="#339" strokeweight=".25pt">
                  <v:stroke dashstyle="dash"/>
                </v:rect>
                <v:rect id="Rectangle 418" o:spid="_x0000_s1443" style="position:absolute;left:14589;top:839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" filled="f" strokecolor="#339" strokeweight=".25pt">
                  <v:stroke dashstyle="dash"/>
                </v:rect>
                <v:rect id="Rectangle 419" o:spid="_x0000_s1444" style="position:absolute;left:14589;top:882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" filled="f" strokecolor="#339" strokeweight=".25pt">
                  <v:stroke dashstyle="dash"/>
                </v:rect>
                <v:rect id="Rectangle 420" o:spid="_x0000_s1445" style="position:absolute;left:14589;top:924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" filled="f" strokecolor="#339" strokeweight=".25pt">
                  <v:stroke dashstyle="dash"/>
                </v:rect>
                <v:rect id="Rectangle 421" o:spid="_x0000_s1446" style="position:absolute;left:14589;top:967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" filled="f" strokecolor="#339" strokeweight=".25pt">
                  <v:stroke dashstyle="dash"/>
                </v:rect>
              </v:group>
            </v:group>
          </w:pict>
        </mc:Fallback>
      </mc:AlternateContent>
    </w:r>
    <w:r w:rsidR="003D6D27">
      <w:rPr>
        <w:rFonts w:hint="eastAsia"/>
        <w:color w:val="333399"/>
        <w:spacing w:val="20"/>
        <w:w w:val="80"/>
        <w:u w:val="dotted"/>
      </w:rPr>
      <w:t xml:space="preserve">　　　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41"/>
  <w:drawingGridVerticalSpacing w:val="364"/>
  <w:displayHorizontalDrawingGridEvery w:val="0"/>
  <w:displayVerticalDrawingGridEvery w:val="2"/>
  <w:noPunctuationKerning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11266" fill="f" fillcolor="white" strokecolor="green">
      <v:fill color="white" on="f"/>
      <v:stroke color="green" weight="1.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6B6"/>
    <w:rsid w:val="00150E86"/>
    <w:rsid w:val="00160BAF"/>
    <w:rsid w:val="001E3761"/>
    <w:rsid w:val="00285E33"/>
    <w:rsid w:val="002A6917"/>
    <w:rsid w:val="002F4066"/>
    <w:rsid w:val="003B0038"/>
    <w:rsid w:val="003B2216"/>
    <w:rsid w:val="003D6D27"/>
    <w:rsid w:val="006838BB"/>
    <w:rsid w:val="007E1CFC"/>
    <w:rsid w:val="00864DA9"/>
    <w:rsid w:val="008D4E94"/>
    <w:rsid w:val="00AA00ED"/>
    <w:rsid w:val="00AF5E70"/>
    <w:rsid w:val="00B27852"/>
    <w:rsid w:val="00C206B6"/>
    <w:rsid w:val="00C77BFE"/>
    <w:rsid w:val="00DD1A68"/>
    <w:rsid w:val="00E37DC8"/>
    <w:rsid w:val="00ED5325"/>
    <w:rsid w:val="00F7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 fill="f" fillcolor="white" strokecolor="green">
      <v:fill color="white" on="f"/>
      <v:stroke color="green" weight="1.5pt"/>
    </o:shapedefaults>
    <o:shapelayout v:ext="edit">
      <o:idmap v:ext="edit" data="1,2,3,4,5,6,7,8,9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0"/>
        <o:entry new="9" old="0"/>
        <o:entry new="10" old="0"/>
        <o:entry new="11" old="0"/>
        <o:entry new="12" old="0"/>
        <o:entry new="13" old="0"/>
        <o:entry new="14" old="0"/>
        <o:entry new="15" old="0"/>
        <o:entry new="16" old="0"/>
        <o:entry new="17" old="0"/>
        <o:entry new="18" old="0"/>
        <o:entry new="19" old="0"/>
        <o:entry new="20" old="0"/>
        <o:entry new="21" old="0"/>
        <o:entry new="22" old="0"/>
        <o:entry new="23" old="0"/>
        <o:entry new="24" old="0"/>
        <o:entry new="25" old="0"/>
        <o:entry new="26" old="0"/>
        <o:entry new="27" old="0"/>
        <o:entry new="28" old="0"/>
        <o:entry new="29" old="0"/>
        <o:entry new="30" old="0"/>
        <o:entry new="31" old="0"/>
        <o:entry new="32" old="0"/>
        <o:entry new="33" old="0"/>
        <o:entry new="34" old="0"/>
        <o:entry new="35" old="0"/>
        <o:entry new="36" old="0"/>
        <o:entry new="37" old="0"/>
        <o:entry new="38" old="0"/>
        <o:entry new="39" old="0"/>
        <o:entry new="40" old="0"/>
      </o:regrouptable>
    </o:shapelayout>
  </w:shapeDefaults>
  <w:decimalSymbol w:val="."/>
  <w:listSeparator w:val=","/>
  <w15:chartTrackingRefBased/>
  <w15:docId w15:val="{F53EA501-A7D8-4BBB-94D2-33FAE6308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lang w:bidi="he-IL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widowControl/>
      <w:tabs>
        <w:tab w:val="center" w:pos="4252"/>
        <w:tab w:val="right" w:pos="8504"/>
      </w:tabs>
      <w:jc w:val="left"/>
    </w:pPr>
    <w:rPr>
      <w:noProof/>
      <w:spacing w:val="67"/>
      <w:kern w:val="0"/>
    </w:r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55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 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1\&#21407;&#31295;&#29992;&#32025;%20&#65395;&#65384;&#65403;&#65438;&#65392;&#65412;&#65438;.wiz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原稿用紙 ｳｨｻﾞｰﾄﾞ.wiz</Template>
  <TotalTime>0</TotalTime>
  <Pages>2</Pages>
  <Words>5</Words>
  <Characters>33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Genko Wizard</vt:lpstr>
      <vt:lpstr>Genko Wizard</vt:lpstr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Genko Wizard</dc:title>
  <dc:subject/>
  <dc:creator>henshu7</dc:creator>
  <cp:keywords/>
  <cp:lastModifiedBy>川上　裕</cp:lastModifiedBy>
  <cp:revision>2</cp:revision>
  <cp:lastPrinted>2008-09-22T06:05:00Z</cp:lastPrinted>
  <dcterms:created xsi:type="dcterms:W3CDTF">2023-10-12T23:54:00Z</dcterms:created>
  <dcterms:modified xsi:type="dcterms:W3CDTF">2023-10-12T23:54:00Z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1041</vt:i4>
  </property>
</Properties>
</file>